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244A9" w14:textId="77777777" w:rsidR="005F51DB" w:rsidRDefault="005F51DB">
      <w:pPr>
        <w:pStyle w:val="BodyText"/>
        <w:spacing w:before="4"/>
        <w:ind w:left="0"/>
        <w:rPr>
          <w:rFonts w:ascii="Times New Roman"/>
          <w:sz w:val="17"/>
        </w:rPr>
      </w:pPr>
    </w:p>
    <w:p w14:paraId="1E20FF5B" w14:textId="3C8EC295" w:rsidR="005F51DB" w:rsidRDefault="00DD38F0">
      <w:pPr>
        <w:rPr>
          <w:rFonts w:ascii="Times New Roman"/>
          <w:sz w:val="17"/>
        </w:rPr>
        <w:sectPr w:rsidR="005F51DB">
          <w:headerReference w:type="default" r:id="rId11"/>
          <w:footerReference w:type="default" r:id="rId12"/>
          <w:type w:val="continuous"/>
          <w:pgSz w:w="12240" w:h="15840"/>
          <w:pgMar w:top="0" w:right="1720" w:bottom="1000" w:left="1720" w:header="0" w:footer="809" w:gutter="0"/>
          <w:pgNumType w:start="1"/>
          <w:cols w:space="720"/>
        </w:sectPr>
      </w:pPr>
      <w:r>
        <w:rPr>
          <w:rFonts w:ascii="Times New Roman"/>
          <w:noProof/>
          <w:sz w:val="17"/>
        </w:rPr>
        <mc:AlternateContent>
          <mc:Choice Requires="wps">
            <w:drawing>
              <wp:anchor distT="91440" distB="91440" distL="114300" distR="114300" simplePos="0" relativeHeight="487576064" behindDoc="0" locked="0" layoutInCell="0" allowOverlap="1" wp14:anchorId="4596AA5E" wp14:editId="39346706">
                <wp:simplePos x="0" y="0"/>
                <wp:positionH relativeFrom="margin">
                  <wp:align>center</wp:align>
                </wp:positionH>
                <wp:positionV relativeFrom="page">
                  <wp:posOffset>5918200</wp:posOffset>
                </wp:positionV>
                <wp:extent cx="6905625" cy="3038475"/>
                <wp:effectExtent l="0" t="0" r="28575" b="28575"/>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905625" cy="3038475"/>
                        </a:xfrm>
                        <a:prstGeom prst="rect">
                          <a:avLst/>
                        </a:prstGeom>
                        <a:noFill/>
                        <a:ln w="19050">
                          <a:solidFill>
                            <a:srgbClr val="FFFFFF"/>
                          </a:solidFill>
                          <a:miter lim="800000"/>
                          <a:headEnd/>
                          <a:tailEnd/>
                        </a:ln>
                        <a:effectLst/>
                      </wps:spPr>
                      <wps:txbx>
                        <w:txbxContent>
                          <w:p w14:paraId="35BF4224" w14:textId="77777777" w:rsidR="00DD38F0" w:rsidRPr="00C5524B" w:rsidRDefault="00DD38F0" w:rsidP="00DD38F0">
                            <w:pPr>
                              <w:pStyle w:val="DefaultText"/>
                              <w:rPr>
                                <w:rFonts w:ascii="Verdana" w:hAnsi="Verdana"/>
                                <w:b/>
                                <w:sz w:val="20"/>
                              </w:rPr>
                            </w:pPr>
                          </w:p>
                          <w:tbl>
                            <w:tblPr>
                              <w:tblStyle w:val="PlainTable1"/>
                              <w:tblW w:w="10098" w:type="dxa"/>
                              <w:jc w:val="center"/>
                              <w:tblLayout w:type="fixed"/>
                              <w:tblLook w:val="04A0" w:firstRow="1" w:lastRow="0" w:firstColumn="1" w:lastColumn="0" w:noHBand="0" w:noVBand="1"/>
                            </w:tblPr>
                            <w:tblGrid>
                              <w:gridCol w:w="6408"/>
                              <w:gridCol w:w="3690"/>
                            </w:tblGrid>
                            <w:tr w:rsidR="00DD38F0" w:rsidRPr="00DD38F0" w14:paraId="5340DDE0" w14:textId="77777777" w:rsidTr="00DD38F0">
                              <w:trPr>
                                <w:cnfStyle w:val="100000000000" w:firstRow="1" w:lastRow="0" w:firstColumn="0" w:lastColumn="0" w:oddVBand="0" w:evenVBand="0" w:oddHBand="0"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10098" w:type="dxa"/>
                                  <w:gridSpan w:val="2"/>
                                  <w:shd w:val="clear" w:color="auto" w:fill="00B0F0"/>
                                  <w:noWrap/>
                                </w:tcPr>
                                <w:p w14:paraId="5EF40A6D" w14:textId="56A9CAB4" w:rsidR="00DD38F0" w:rsidRPr="00DD38F0" w:rsidRDefault="00DD38F0" w:rsidP="00DD38F0">
                                  <w:pPr>
                                    <w:rPr>
                                      <w:rFonts w:asciiTheme="minorHAnsi" w:eastAsia="Times New Roman" w:hAnsiTheme="minorHAnsi" w:cstheme="minorHAnsi"/>
                                    </w:rPr>
                                  </w:pPr>
                                  <w:r w:rsidRPr="00DD38F0">
                                    <w:rPr>
                                      <w:rFonts w:asciiTheme="minorHAnsi" w:eastAsia="Times New Roman" w:hAnsiTheme="minorHAnsi" w:cstheme="minorHAnsi"/>
                                    </w:rPr>
                                    <w:t>Physical and Chemical Properties</w:t>
                                  </w:r>
                                </w:p>
                              </w:tc>
                            </w:tr>
                            <w:tr w:rsidR="00DD38F0" w:rsidRPr="00DD38F0" w14:paraId="6131D293" w14:textId="77777777" w:rsidTr="00DD38F0">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0559201F" w14:textId="77777777" w:rsidR="00DD38F0" w:rsidRPr="00DD38F0" w:rsidRDefault="00DD38F0" w:rsidP="00D02760">
                                  <w:pPr>
                                    <w:rPr>
                                      <w:rFonts w:asciiTheme="minorHAnsi" w:eastAsia="Times New Roman" w:hAnsiTheme="minorHAnsi" w:cstheme="minorHAnsi"/>
                                    </w:rPr>
                                  </w:pPr>
                                  <w:r w:rsidRPr="00DD38F0">
                                    <w:rPr>
                                      <w:rFonts w:asciiTheme="minorHAnsi" w:eastAsia="Times New Roman" w:hAnsiTheme="minorHAnsi" w:cstheme="minorHAnsi"/>
                                    </w:rPr>
                                    <w:t>Product Code</w:t>
                                  </w:r>
                                </w:p>
                              </w:tc>
                              <w:tc>
                                <w:tcPr>
                                  <w:tcW w:w="3690" w:type="dxa"/>
                                  <w:noWrap/>
                                  <w:hideMark/>
                                </w:tcPr>
                                <w:p w14:paraId="4731EBDA" w14:textId="77777777" w:rsidR="00DD38F0" w:rsidRPr="00DD38F0" w:rsidRDefault="00DD38F0" w:rsidP="0078595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DD38F0">
                                    <w:rPr>
                                      <w:rFonts w:asciiTheme="minorHAnsi" w:eastAsia="Times New Roman" w:hAnsiTheme="minorHAnsi" w:cstheme="minorHAnsi"/>
                                      <w:b/>
                                      <w:bCs/>
                                    </w:rPr>
                                    <w:t>158</w:t>
                                  </w:r>
                                </w:p>
                              </w:tc>
                            </w:tr>
                            <w:tr w:rsidR="00DD38F0" w:rsidRPr="00DD38F0" w14:paraId="1543B889" w14:textId="77777777" w:rsidTr="00DD38F0">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4F683D13" w14:textId="77777777" w:rsidR="00DD38F0" w:rsidRPr="00DD38F0" w:rsidRDefault="00DD38F0" w:rsidP="00D02760">
                                  <w:pPr>
                                    <w:rPr>
                                      <w:rFonts w:asciiTheme="minorHAnsi" w:eastAsia="Times New Roman" w:hAnsiTheme="minorHAnsi" w:cstheme="minorHAnsi"/>
                                      <w:b w:val="0"/>
                                      <w:bCs w:val="0"/>
                                    </w:rPr>
                                  </w:pPr>
                                  <w:r w:rsidRPr="00DD38F0">
                                    <w:rPr>
                                      <w:rFonts w:asciiTheme="minorHAnsi" w:eastAsia="Times New Roman" w:hAnsiTheme="minorHAnsi" w:cstheme="minorHAnsi"/>
                                      <w:b w:val="0"/>
                                      <w:bCs w:val="0"/>
                                    </w:rPr>
                                    <w:t>ISO Viscosity Grade</w:t>
                                  </w:r>
                                </w:p>
                              </w:tc>
                              <w:tc>
                                <w:tcPr>
                                  <w:tcW w:w="3690" w:type="dxa"/>
                                  <w:noWrap/>
                                  <w:hideMark/>
                                </w:tcPr>
                                <w:p w14:paraId="6CFBDC6A" w14:textId="77777777" w:rsidR="00DD38F0" w:rsidRPr="00DD38F0" w:rsidRDefault="00DD38F0" w:rsidP="0078595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DD38F0">
                                    <w:rPr>
                                      <w:rFonts w:asciiTheme="minorHAnsi" w:eastAsia="Times New Roman" w:hAnsiTheme="minorHAnsi" w:cstheme="minorHAnsi"/>
                                    </w:rPr>
                                    <w:t>320</w:t>
                                  </w:r>
                                </w:p>
                              </w:tc>
                            </w:tr>
                            <w:tr w:rsidR="00DD38F0" w:rsidRPr="00DD38F0" w14:paraId="400A2307" w14:textId="77777777" w:rsidTr="00DD38F0">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620B1425" w14:textId="77777777" w:rsidR="00DD38F0" w:rsidRPr="00DD38F0" w:rsidRDefault="00DD38F0" w:rsidP="00D02760">
                                  <w:pPr>
                                    <w:rPr>
                                      <w:rFonts w:asciiTheme="minorHAnsi" w:eastAsia="Times New Roman" w:hAnsiTheme="minorHAnsi" w:cstheme="minorHAnsi"/>
                                      <w:b w:val="0"/>
                                      <w:bCs w:val="0"/>
                                    </w:rPr>
                                  </w:pPr>
                                  <w:r w:rsidRPr="00DD38F0">
                                    <w:rPr>
                                      <w:rFonts w:asciiTheme="minorHAnsi" w:eastAsia="Times New Roman" w:hAnsiTheme="minorHAnsi" w:cstheme="minorHAnsi"/>
                                      <w:b w:val="0"/>
                                      <w:bCs w:val="0"/>
                                    </w:rPr>
                                    <w:t>AGMA Grade</w:t>
                                  </w:r>
                                </w:p>
                              </w:tc>
                              <w:tc>
                                <w:tcPr>
                                  <w:tcW w:w="3690" w:type="dxa"/>
                                  <w:noWrap/>
                                  <w:hideMark/>
                                </w:tcPr>
                                <w:p w14:paraId="5E10A801" w14:textId="77777777" w:rsidR="00DD38F0" w:rsidRPr="00DD38F0" w:rsidRDefault="00DD38F0" w:rsidP="0078595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DD38F0">
                                    <w:rPr>
                                      <w:rFonts w:asciiTheme="minorHAnsi" w:eastAsia="Times New Roman" w:hAnsiTheme="minorHAnsi" w:cstheme="minorHAnsi"/>
                                    </w:rPr>
                                    <w:t>6</w:t>
                                  </w:r>
                                </w:p>
                              </w:tc>
                            </w:tr>
                            <w:tr w:rsidR="00DD38F0" w:rsidRPr="00DD38F0" w14:paraId="3C5C2D35" w14:textId="77777777" w:rsidTr="00DD38F0">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5FEE9643" w14:textId="77777777" w:rsidR="00DD38F0" w:rsidRPr="00DD38F0" w:rsidRDefault="00DD38F0" w:rsidP="00D02760">
                                  <w:pPr>
                                    <w:rPr>
                                      <w:rFonts w:asciiTheme="minorHAnsi" w:eastAsia="Times New Roman" w:hAnsiTheme="minorHAnsi" w:cstheme="minorHAnsi"/>
                                      <w:b w:val="0"/>
                                      <w:bCs w:val="0"/>
                                    </w:rPr>
                                  </w:pPr>
                                  <w:r w:rsidRPr="00DD38F0">
                                    <w:rPr>
                                      <w:rFonts w:asciiTheme="minorHAnsi" w:eastAsia="Times New Roman" w:hAnsiTheme="minorHAnsi" w:cstheme="minorHAnsi"/>
                                      <w:b w:val="0"/>
                                      <w:bCs w:val="0"/>
                                    </w:rPr>
                                    <w:t>API Gravity</w:t>
                                  </w:r>
                                </w:p>
                              </w:tc>
                              <w:tc>
                                <w:tcPr>
                                  <w:tcW w:w="3690" w:type="dxa"/>
                                  <w:noWrap/>
                                  <w:hideMark/>
                                </w:tcPr>
                                <w:p w14:paraId="5F07768F" w14:textId="77777777" w:rsidR="00DD38F0" w:rsidRPr="00DD38F0" w:rsidRDefault="00DD38F0" w:rsidP="0078595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DD38F0">
                                    <w:rPr>
                                      <w:rFonts w:asciiTheme="minorHAnsi" w:eastAsia="Times New Roman" w:hAnsiTheme="minorHAnsi" w:cstheme="minorHAnsi"/>
                                    </w:rPr>
                                    <w:t>27.1</w:t>
                                  </w:r>
                                </w:p>
                              </w:tc>
                            </w:tr>
                            <w:tr w:rsidR="00DD38F0" w:rsidRPr="00DD38F0" w14:paraId="6580CC9E" w14:textId="77777777" w:rsidTr="00DD38F0">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373F1B41" w14:textId="77777777" w:rsidR="00DD38F0" w:rsidRPr="00DD38F0" w:rsidRDefault="00DD38F0" w:rsidP="00D02760">
                                  <w:pPr>
                                    <w:rPr>
                                      <w:rFonts w:asciiTheme="minorHAnsi" w:eastAsia="Times New Roman" w:hAnsiTheme="minorHAnsi" w:cstheme="minorHAnsi"/>
                                      <w:b w:val="0"/>
                                      <w:bCs w:val="0"/>
                                    </w:rPr>
                                  </w:pPr>
                                  <w:r w:rsidRPr="00DD38F0">
                                    <w:rPr>
                                      <w:rFonts w:asciiTheme="minorHAnsi" w:eastAsia="Times New Roman" w:hAnsiTheme="minorHAnsi" w:cstheme="minorHAnsi"/>
                                      <w:b w:val="0"/>
                                      <w:bCs w:val="0"/>
                                    </w:rPr>
                                    <w:t>Density lb/gal</w:t>
                                  </w:r>
                                </w:p>
                              </w:tc>
                              <w:tc>
                                <w:tcPr>
                                  <w:tcW w:w="3690" w:type="dxa"/>
                                  <w:noWrap/>
                                  <w:hideMark/>
                                </w:tcPr>
                                <w:p w14:paraId="0B054DA8" w14:textId="77777777" w:rsidR="00DD38F0" w:rsidRPr="00DD38F0" w:rsidRDefault="00DD38F0" w:rsidP="0078595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DD38F0">
                                    <w:rPr>
                                      <w:rFonts w:asciiTheme="minorHAnsi" w:eastAsia="Times New Roman" w:hAnsiTheme="minorHAnsi" w:cstheme="minorHAnsi"/>
                                    </w:rPr>
                                    <w:t>7.43</w:t>
                                  </w:r>
                                </w:p>
                              </w:tc>
                            </w:tr>
                            <w:tr w:rsidR="00DD38F0" w:rsidRPr="00DD38F0" w14:paraId="227F2844" w14:textId="77777777" w:rsidTr="00DD38F0">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1936B825" w14:textId="77777777" w:rsidR="00DD38F0" w:rsidRPr="00DD38F0" w:rsidRDefault="00DD38F0" w:rsidP="00D02760">
                                  <w:pPr>
                                    <w:rPr>
                                      <w:rFonts w:asciiTheme="minorHAnsi" w:eastAsia="Times New Roman" w:hAnsiTheme="minorHAnsi" w:cstheme="minorHAnsi"/>
                                      <w:b w:val="0"/>
                                      <w:bCs w:val="0"/>
                                    </w:rPr>
                                  </w:pPr>
                                  <w:r w:rsidRPr="00DD38F0">
                                    <w:rPr>
                                      <w:rFonts w:asciiTheme="minorHAnsi" w:eastAsia="Times New Roman" w:hAnsiTheme="minorHAnsi" w:cstheme="minorHAnsi"/>
                                      <w:b w:val="0"/>
                                      <w:bCs w:val="0"/>
                                    </w:rPr>
                                    <w:t>Viscosity @ 40°C, cSt</w:t>
                                  </w:r>
                                </w:p>
                              </w:tc>
                              <w:tc>
                                <w:tcPr>
                                  <w:tcW w:w="3690" w:type="dxa"/>
                                  <w:noWrap/>
                                  <w:hideMark/>
                                </w:tcPr>
                                <w:p w14:paraId="634328C0" w14:textId="77777777" w:rsidR="00DD38F0" w:rsidRPr="00DD38F0" w:rsidRDefault="00DD38F0" w:rsidP="0078595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DD38F0">
                                    <w:rPr>
                                      <w:rFonts w:asciiTheme="minorHAnsi" w:eastAsia="Times New Roman" w:hAnsiTheme="minorHAnsi" w:cstheme="minorHAnsi"/>
                                    </w:rPr>
                                    <w:t>360</w:t>
                                  </w:r>
                                </w:p>
                              </w:tc>
                            </w:tr>
                            <w:tr w:rsidR="00DD38F0" w:rsidRPr="00DD38F0" w14:paraId="2CBACB61" w14:textId="77777777" w:rsidTr="00DD38F0">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03387C5E" w14:textId="77777777" w:rsidR="00DD38F0" w:rsidRPr="00DD38F0" w:rsidRDefault="00DD38F0" w:rsidP="00D02760">
                                  <w:pPr>
                                    <w:rPr>
                                      <w:rFonts w:asciiTheme="minorHAnsi" w:eastAsia="Times New Roman" w:hAnsiTheme="minorHAnsi" w:cstheme="minorHAnsi"/>
                                      <w:b w:val="0"/>
                                      <w:bCs w:val="0"/>
                                    </w:rPr>
                                  </w:pPr>
                                  <w:r w:rsidRPr="00DD38F0">
                                    <w:rPr>
                                      <w:rFonts w:asciiTheme="minorHAnsi" w:eastAsia="Times New Roman" w:hAnsiTheme="minorHAnsi" w:cstheme="minorHAnsi"/>
                                      <w:b w:val="0"/>
                                      <w:bCs w:val="0"/>
                                    </w:rPr>
                                    <w:t>Viscosity @ 100°C, cSt</w:t>
                                  </w:r>
                                </w:p>
                              </w:tc>
                              <w:tc>
                                <w:tcPr>
                                  <w:tcW w:w="3690" w:type="dxa"/>
                                  <w:noWrap/>
                                  <w:hideMark/>
                                </w:tcPr>
                                <w:p w14:paraId="2907D673" w14:textId="77777777" w:rsidR="00DD38F0" w:rsidRPr="00DD38F0" w:rsidRDefault="00DD38F0" w:rsidP="0078595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DD38F0">
                                    <w:rPr>
                                      <w:rFonts w:asciiTheme="minorHAnsi" w:eastAsia="Times New Roman" w:hAnsiTheme="minorHAnsi" w:cstheme="minorHAnsi"/>
                                    </w:rPr>
                                    <w:t>25.5</w:t>
                                  </w:r>
                                </w:p>
                              </w:tc>
                            </w:tr>
                            <w:tr w:rsidR="00DD38F0" w:rsidRPr="00DD38F0" w14:paraId="520753D1" w14:textId="77777777" w:rsidTr="00DD38F0">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15190B4D" w14:textId="77777777" w:rsidR="00DD38F0" w:rsidRPr="00DD38F0" w:rsidRDefault="00DD38F0" w:rsidP="00D02760">
                                  <w:pPr>
                                    <w:rPr>
                                      <w:rFonts w:asciiTheme="minorHAnsi" w:eastAsia="Times New Roman" w:hAnsiTheme="minorHAnsi" w:cstheme="minorHAnsi"/>
                                      <w:b w:val="0"/>
                                      <w:bCs w:val="0"/>
                                    </w:rPr>
                                  </w:pPr>
                                  <w:r w:rsidRPr="00DD38F0">
                                    <w:rPr>
                                      <w:rFonts w:asciiTheme="minorHAnsi" w:eastAsia="Times New Roman" w:hAnsiTheme="minorHAnsi" w:cstheme="minorHAnsi"/>
                                      <w:b w:val="0"/>
                                      <w:bCs w:val="0"/>
                                    </w:rPr>
                                    <w:t>Viscosity @ 104°F, SUS</w:t>
                                  </w:r>
                                </w:p>
                              </w:tc>
                              <w:tc>
                                <w:tcPr>
                                  <w:tcW w:w="3690" w:type="dxa"/>
                                  <w:noWrap/>
                                  <w:hideMark/>
                                </w:tcPr>
                                <w:p w14:paraId="7CD35240" w14:textId="77777777" w:rsidR="00DD38F0" w:rsidRPr="00DD38F0" w:rsidRDefault="00DD38F0" w:rsidP="0078595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DD38F0">
                                    <w:rPr>
                                      <w:rFonts w:asciiTheme="minorHAnsi" w:eastAsia="Times New Roman" w:hAnsiTheme="minorHAnsi" w:cstheme="minorHAnsi"/>
                                    </w:rPr>
                                    <w:t>1620</w:t>
                                  </w:r>
                                </w:p>
                              </w:tc>
                            </w:tr>
                            <w:tr w:rsidR="00DD38F0" w:rsidRPr="00DD38F0" w14:paraId="0D1627DB" w14:textId="77777777" w:rsidTr="00DD38F0">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7E27486C" w14:textId="77777777" w:rsidR="00DD38F0" w:rsidRPr="00DD38F0" w:rsidRDefault="00DD38F0" w:rsidP="00D02760">
                                  <w:pPr>
                                    <w:rPr>
                                      <w:rFonts w:asciiTheme="minorHAnsi" w:eastAsia="Times New Roman" w:hAnsiTheme="minorHAnsi" w:cstheme="minorHAnsi"/>
                                      <w:b w:val="0"/>
                                      <w:bCs w:val="0"/>
                                    </w:rPr>
                                  </w:pPr>
                                  <w:r w:rsidRPr="00DD38F0">
                                    <w:rPr>
                                      <w:rFonts w:asciiTheme="minorHAnsi" w:eastAsia="Times New Roman" w:hAnsiTheme="minorHAnsi" w:cstheme="minorHAnsi"/>
                                      <w:b w:val="0"/>
                                      <w:bCs w:val="0"/>
                                    </w:rPr>
                                    <w:t>Viscosity @ 212°F, SUS</w:t>
                                  </w:r>
                                </w:p>
                              </w:tc>
                              <w:tc>
                                <w:tcPr>
                                  <w:tcW w:w="3690" w:type="dxa"/>
                                  <w:noWrap/>
                                  <w:hideMark/>
                                </w:tcPr>
                                <w:p w14:paraId="44124CB9" w14:textId="77777777" w:rsidR="00DD38F0" w:rsidRPr="00DD38F0" w:rsidRDefault="00DD38F0" w:rsidP="0078595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DD38F0">
                                    <w:rPr>
                                      <w:rFonts w:asciiTheme="minorHAnsi" w:eastAsia="Times New Roman" w:hAnsiTheme="minorHAnsi" w:cstheme="minorHAnsi"/>
                                    </w:rPr>
                                    <w:t>122</w:t>
                                  </w:r>
                                </w:p>
                              </w:tc>
                            </w:tr>
                            <w:tr w:rsidR="00DD38F0" w:rsidRPr="00DD38F0" w14:paraId="06A3735F" w14:textId="77777777" w:rsidTr="00DD38F0">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2603BD73" w14:textId="77777777" w:rsidR="00DD38F0" w:rsidRPr="00DD38F0" w:rsidRDefault="00DD38F0" w:rsidP="00D02760">
                                  <w:pPr>
                                    <w:rPr>
                                      <w:rFonts w:asciiTheme="minorHAnsi" w:eastAsia="Times New Roman" w:hAnsiTheme="minorHAnsi" w:cstheme="minorHAnsi"/>
                                      <w:b w:val="0"/>
                                      <w:bCs w:val="0"/>
                                    </w:rPr>
                                  </w:pPr>
                                  <w:r w:rsidRPr="00DD38F0">
                                    <w:rPr>
                                      <w:rFonts w:asciiTheme="minorHAnsi" w:eastAsia="Times New Roman" w:hAnsiTheme="minorHAnsi" w:cstheme="minorHAnsi"/>
                                      <w:b w:val="0"/>
                                      <w:bCs w:val="0"/>
                                    </w:rPr>
                                    <w:t>Viscosity Index</w:t>
                                  </w:r>
                                </w:p>
                              </w:tc>
                              <w:tc>
                                <w:tcPr>
                                  <w:tcW w:w="3690" w:type="dxa"/>
                                  <w:noWrap/>
                                  <w:hideMark/>
                                </w:tcPr>
                                <w:p w14:paraId="7887A3CA" w14:textId="77777777" w:rsidR="00DD38F0" w:rsidRPr="00DD38F0" w:rsidRDefault="00DD38F0" w:rsidP="0078595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DD38F0">
                                    <w:rPr>
                                      <w:rFonts w:asciiTheme="minorHAnsi" w:eastAsia="Times New Roman" w:hAnsiTheme="minorHAnsi" w:cstheme="minorHAnsi"/>
                                    </w:rPr>
                                    <w:t>95</w:t>
                                  </w:r>
                                </w:p>
                              </w:tc>
                            </w:tr>
                            <w:tr w:rsidR="00DD38F0" w:rsidRPr="00DD38F0" w14:paraId="52AB5197" w14:textId="77777777" w:rsidTr="00DD38F0">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478DC812" w14:textId="77777777" w:rsidR="00DD38F0" w:rsidRPr="00DD38F0" w:rsidRDefault="00DD38F0" w:rsidP="00D02760">
                                  <w:pPr>
                                    <w:rPr>
                                      <w:rFonts w:asciiTheme="minorHAnsi" w:eastAsia="Times New Roman" w:hAnsiTheme="minorHAnsi" w:cstheme="minorHAnsi"/>
                                      <w:b w:val="0"/>
                                      <w:bCs w:val="0"/>
                                    </w:rPr>
                                  </w:pPr>
                                  <w:r w:rsidRPr="00DD38F0">
                                    <w:rPr>
                                      <w:rFonts w:asciiTheme="minorHAnsi" w:eastAsia="Times New Roman" w:hAnsiTheme="minorHAnsi" w:cstheme="minorHAnsi"/>
                                      <w:b w:val="0"/>
                                      <w:bCs w:val="0"/>
                                    </w:rPr>
                                    <w:t>Pour Point, °F, typ.</w:t>
                                  </w:r>
                                </w:p>
                              </w:tc>
                              <w:tc>
                                <w:tcPr>
                                  <w:tcW w:w="3690" w:type="dxa"/>
                                  <w:noWrap/>
                                  <w:hideMark/>
                                </w:tcPr>
                                <w:p w14:paraId="25413C19" w14:textId="77777777" w:rsidR="00DD38F0" w:rsidRPr="00DD38F0" w:rsidRDefault="00DD38F0" w:rsidP="0078595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DD38F0">
                                    <w:rPr>
                                      <w:rFonts w:asciiTheme="minorHAnsi" w:eastAsia="Times New Roman" w:hAnsiTheme="minorHAnsi" w:cstheme="minorHAnsi"/>
                                    </w:rPr>
                                    <w:t>20</w:t>
                                  </w:r>
                                </w:p>
                              </w:tc>
                            </w:tr>
                            <w:tr w:rsidR="00DD38F0" w:rsidRPr="00DD38F0" w14:paraId="45F9BFE5" w14:textId="77777777" w:rsidTr="00DD38F0">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1165E4C7" w14:textId="77777777" w:rsidR="00DD38F0" w:rsidRPr="00DD38F0" w:rsidRDefault="00DD38F0" w:rsidP="00D02760">
                                  <w:pPr>
                                    <w:rPr>
                                      <w:rFonts w:asciiTheme="minorHAnsi" w:eastAsia="Times New Roman" w:hAnsiTheme="minorHAnsi" w:cstheme="minorHAnsi"/>
                                      <w:b w:val="0"/>
                                      <w:bCs w:val="0"/>
                                    </w:rPr>
                                  </w:pPr>
                                  <w:r w:rsidRPr="00DD38F0">
                                    <w:rPr>
                                      <w:rFonts w:asciiTheme="minorHAnsi" w:eastAsia="Times New Roman" w:hAnsiTheme="minorHAnsi" w:cstheme="minorHAnsi"/>
                                      <w:b w:val="0"/>
                                      <w:bCs w:val="0"/>
                                    </w:rPr>
                                    <w:t>Flash Point, °F, ASTM D 92</w:t>
                                  </w:r>
                                </w:p>
                              </w:tc>
                              <w:tc>
                                <w:tcPr>
                                  <w:tcW w:w="3690" w:type="dxa"/>
                                  <w:noWrap/>
                                  <w:hideMark/>
                                </w:tcPr>
                                <w:p w14:paraId="0D064E62" w14:textId="77777777" w:rsidR="00DD38F0" w:rsidRPr="00DD38F0" w:rsidRDefault="00DD38F0" w:rsidP="0078595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DD38F0">
                                    <w:rPr>
                                      <w:rFonts w:asciiTheme="minorHAnsi" w:eastAsia="Times New Roman" w:hAnsiTheme="minorHAnsi" w:cstheme="minorHAnsi"/>
                                    </w:rPr>
                                    <w:t>400</w:t>
                                  </w:r>
                                </w:p>
                              </w:tc>
                            </w:tr>
                            <w:tr w:rsidR="00DD38F0" w:rsidRPr="00DD38F0" w14:paraId="7441FB71" w14:textId="77777777" w:rsidTr="00DD38F0">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19439A2C" w14:textId="77777777" w:rsidR="00DD38F0" w:rsidRPr="00DD38F0" w:rsidRDefault="00DD38F0" w:rsidP="00D02760">
                                  <w:pPr>
                                    <w:rPr>
                                      <w:rFonts w:asciiTheme="minorHAnsi" w:eastAsia="Times New Roman" w:hAnsiTheme="minorHAnsi" w:cstheme="minorHAnsi"/>
                                      <w:b w:val="0"/>
                                      <w:bCs w:val="0"/>
                                    </w:rPr>
                                  </w:pPr>
                                  <w:r w:rsidRPr="00DD38F0">
                                    <w:rPr>
                                      <w:rFonts w:asciiTheme="minorHAnsi" w:eastAsia="Times New Roman" w:hAnsiTheme="minorHAnsi" w:cstheme="minorHAnsi"/>
                                      <w:b w:val="0"/>
                                      <w:bCs w:val="0"/>
                                    </w:rPr>
                                    <w:t>Copper Corrosion ASTM D 130</w:t>
                                  </w:r>
                                </w:p>
                              </w:tc>
                              <w:tc>
                                <w:tcPr>
                                  <w:tcW w:w="3690" w:type="dxa"/>
                                  <w:noWrap/>
                                  <w:hideMark/>
                                </w:tcPr>
                                <w:p w14:paraId="517E45A0" w14:textId="77777777" w:rsidR="00DD38F0" w:rsidRPr="00DD38F0" w:rsidRDefault="00DD38F0" w:rsidP="0078595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DD38F0">
                                    <w:rPr>
                                      <w:rFonts w:asciiTheme="minorHAnsi" w:eastAsia="Times New Roman" w:hAnsiTheme="minorHAnsi" w:cstheme="minorHAnsi"/>
                                    </w:rPr>
                                    <w:t>1a</w:t>
                                  </w:r>
                                </w:p>
                              </w:tc>
                            </w:tr>
                          </w:tbl>
                          <w:p w14:paraId="2258029B" w14:textId="77777777" w:rsidR="00DD38F0" w:rsidRPr="009005D9" w:rsidRDefault="00DD38F0" w:rsidP="00DD38F0">
                            <w:pPr>
                              <w:pStyle w:val="DefaultText"/>
                              <w:rPr>
                                <w:rFonts w:ascii="Calibri" w:hAnsi="Calibri"/>
                                <w:b/>
                                <w:color w:val="FFFFFF"/>
                                <w:szCs w:val="24"/>
                              </w:rPr>
                            </w:pPr>
                          </w:p>
                        </w:txbxContent>
                      </wps:txbx>
                      <wps:bodyPr rot="0" vert="horz" wrap="square" lIns="274320" tIns="91440" rIns="27432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596AA5E" id="Rectangle 10" o:spid="_x0000_s1026" style="position:absolute;margin-left:0;margin-top:466pt;width:543.75pt;height:239.25pt;flip:x;z-index:487576064;visibility:visible;mso-wrap-style:square;mso-width-percent:0;mso-height-percent:0;mso-wrap-distance-left:9pt;mso-wrap-distance-top:7.2pt;mso-wrap-distance-right:9pt;mso-wrap-distance-bottom:7.2pt;mso-position-horizontal:center;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" o:allowincell="f" filled="f" strokecolor="white" strokeweight="1.5pt">
                <v:textbox inset="21.6pt,7.2pt,21.6pt,7.2pt">
                  <w:txbxContent>
                    <w:p w14:paraId="35BF4224" w14:textId="77777777" w:rsidR="00DD38F0" w:rsidRPr="00C5524B" w:rsidRDefault="00DD38F0" w:rsidP="00DD38F0">
                      <w:pPr>
                        <w:pStyle w:val="DefaultText"/>
                        <w:rPr>
                          <w:rFonts w:ascii="Verdana" w:hAnsi="Verdana"/>
                          <w:b/>
                          <w:sz w:val="20"/>
                        </w:rPr>
                      </w:pPr>
                    </w:p>
                    <w:tbl>
                      <w:tblPr>
                        <w:tblStyle w:val="PlainTable1"/>
                        <w:tblW w:w="10098" w:type="dxa"/>
                        <w:jc w:val="center"/>
                        <w:tblLayout w:type="fixed"/>
                        <w:tblLook w:val="04A0" w:firstRow="1" w:lastRow="0" w:firstColumn="1" w:lastColumn="0" w:noHBand="0" w:noVBand="1"/>
                      </w:tblPr>
                      <w:tblGrid>
                        <w:gridCol w:w="6408"/>
                        <w:gridCol w:w="3690"/>
                      </w:tblGrid>
                      <w:tr w:rsidR="00DD38F0" w:rsidRPr="00DD38F0" w14:paraId="5340DDE0" w14:textId="77777777" w:rsidTr="00DD38F0">
                        <w:trPr>
                          <w:cnfStyle w:val="100000000000" w:firstRow="1" w:lastRow="0" w:firstColumn="0" w:lastColumn="0" w:oddVBand="0" w:evenVBand="0" w:oddHBand="0"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10098" w:type="dxa"/>
                            <w:gridSpan w:val="2"/>
                            <w:shd w:val="clear" w:color="auto" w:fill="00B0F0"/>
                            <w:noWrap/>
                          </w:tcPr>
                          <w:p w14:paraId="5EF40A6D" w14:textId="56A9CAB4" w:rsidR="00DD38F0" w:rsidRPr="00DD38F0" w:rsidRDefault="00DD38F0" w:rsidP="00DD38F0">
                            <w:pPr>
                              <w:rPr>
                                <w:rFonts w:asciiTheme="minorHAnsi" w:eastAsia="Times New Roman" w:hAnsiTheme="minorHAnsi" w:cstheme="minorHAnsi"/>
                              </w:rPr>
                            </w:pPr>
                            <w:r w:rsidRPr="00DD38F0">
                              <w:rPr>
                                <w:rFonts w:asciiTheme="minorHAnsi" w:eastAsia="Times New Roman" w:hAnsiTheme="minorHAnsi" w:cstheme="minorHAnsi"/>
                              </w:rPr>
                              <w:t>Physical and Chemical Properties</w:t>
                            </w:r>
                          </w:p>
                        </w:tc>
                      </w:tr>
                      <w:tr w:rsidR="00DD38F0" w:rsidRPr="00DD38F0" w14:paraId="6131D293" w14:textId="77777777" w:rsidTr="00DD38F0">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0559201F" w14:textId="77777777" w:rsidR="00DD38F0" w:rsidRPr="00DD38F0" w:rsidRDefault="00DD38F0" w:rsidP="00D02760">
                            <w:pPr>
                              <w:rPr>
                                <w:rFonts w:asciiTheme="minorHAnsi" w:eastAsia="Times New Roman" w:hAnsiTheme="minorHAnsi" w:cstheme="minorHAnsi"/>
                              </w:rPr>
                            </w:pPr>
                            <w:r w:rsidRPr="00DD38F0">
                              <w:rPr>
                                <w:rFonts w:asciiTheme="minorHAnsi" w:eastAsia="Times New Roman" w:hAnsiTheme="minorHAnsi" w:cstheme="minorHAnsi"/>
                              </w:rPr>
                              <w:t>Product Code</w:t>
                            </w:r>
                          </w:p>
                        </w:tc>
                        <w:tc>
                          <w:tcPr>
                            <w:tcW w:w="3690" w:type="dxa"/>
                            <w:noWrap/>
                            <w:hideMark/>
                          </w:tcPr>
                          <w:p w14:paraId="4731EBDA" w14:textId="77777777" w:rsidR="00DD38F0" w:rsidRPr="00DD38F0" w:rsidRDefault="00DD38F0" w:rsidP="0078595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rPr>
                            </w:pPr>
                            <w:r w:rsidRPr="00DD38F0">
                              <w:rPr>
                                <w:rFonts w:asciiTheme="minorHAnsi" w:eastAsia="Times New Roman" w:hAnsiTheme="minorHAnsi" w:cstheme="minorHAnsi"/>
                                <w:b/>
                                <w:bCs/>
                              </w:rPr>
                              <w:t>158</w:t>
                            </w:r>
                          </w:p>
                        </w:tc>
                      </w:tr>
                      <w:tr w:rsidR="00DD38F0" w:rsidRPr="00DD38F0" w14:paraId="1543B889" w14:textId="77777777" w:rsidTr="00DD38F0">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4F683D13" w14:textId="77777777" w:rsidR="00DD38F0" w:rsidRPr="00DD38F0" w:rsidRDefault="00DD38F0" w:rsidP="00D02760">
                            <w:pPr>
                              <w:rPr>
                                <w:rFonts w:asciiTheme="minorHAnsi" w:eastAsia="Times New Roman" w:hAnsiTheme="minorHAnsi" w:cstheme="minorHAnsi"/>
                                <w:b w:val="0"/>
                                <w:bCs w:val="0"/>
                              </w:rPr>
                            </w:pPr>
                            <w:r w:rsidRPr="00DD38F0">
                              <w:rPr>
                                <w:rFonts w:asciiTheme="minorHAnsi" w:eastAsia="Times New Roman" w:hAnsiTheme="minorHAnsi" w:cstheme="minorHAnsi"/>
                                <w:b w:val="0"/>
                                <w:bCs w:val="0"/>
                              </w:rPr>
                              <w:t>ISO Viscosity Grade</w:t>
                            </w:r>
                          </w:p>
                        </w:tc>
                        <w:tc>
                          <w:tcPr>
                            <w:tcW w:w="3690" w:type="dxa"/>
                            <w:noWrap/>
                            <w:hideMark/>
                          </w:tcPr>
                          <w:p w14:paraId="6CFBDC6A" w14:textId="77777777" w:rsidR="00DD38F0" w:rsidRPr="00DD38F0" w:rsidRDefault="00DD38F0" w:rsidP="0078595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DD38F0">
                              <w:rPr>
                                <w:rFonts w:asciiTheme="minorHAnsi" w:eastAsia="Times New Roman" w:hAnsiTheme="minorHAnsi" w:cstheme="minorHAnsi"/>
                              </w:rPr>
                              <w:t>320</w:t>
                            </w:r>
                          </w:p>
                        </w:tc>
                      </w:tr>
                      <w:tr w:rsidR="00DD38F0" w:rsidRPr="00DD38F0" w14:paraId="400A2307" w14:textId="77777777" w:rsidTr="00DD38F0">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620B1425" w14:textId="77777777" w:rsidR="00DD38F0" w:rsidRPr="00DD38F0" w:rsidRDefault="00DD38F0" w:rsidP="00D02760">
                            <w:pPr>
                              <w:rPr>
                                <w:rFonts w:asciiTheme="minorHAnsi" w:eastAsia="Times New Roman" w:hAnsiTheme="minorHAnsi" w:cstheme="minorHAnsi"/>
                                <w:b w:val="0"/>
                                <w:bCs w:val="0"/>
                              </w:rPr>
                            </w:pPr>
                            <w:r w:rsidRPr="00DD38F0">
                              <w:rPr>
                                <w:rFonts w:asciiTheme="minorHAnsi" w:eastAsia="Times New Roman" w:hAnsiTheme="minorHAnsi" w:cstheme="minorHAnsi"/>
                                <w:b w:val="0"/>
                                <w:bCs w:val="0"/>
                              </w:rPr>
                              <w:t>AGMA Grade</w:t>
                            </w:r>
                          </w:p>
                        </w:tc>
                        <w:tc>
                          <w:tcPr>
                            <w:tcW w:w="3690" w:type="dxa"/>
                            <w:noWrap/>
                            <w:hideMark/>
                          </w:tcPr>
                          <w:p w14:paraId="5E10A801" w14:textId="77777777" w:rsidR="00DD38F0" w:rsidRPr="00DD38F0" w:rsidRDefault="00DD38F0" w:rsidP="0078595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DD38F0">
                              <w:rPr>
                                <w:rFonts w:asciiTheme="minorHAnsi" w:eastAsia="Times New Roman" w:hAnsiTheme="minorHAnsi" w:cstheme="minorHAnsi"/>
                              </w:rPr>
                              <w:t>6</w:t>
                            </w:r>
                          </w:p>
                        </w:tc>
                      </w:tr>
                      <w:tr w:rsidR="00DD38F0" w:rsidRPr="00DD38F0" w14:paraId="3C5C2D35" w14:textId="77777777" w:rsidTr="00DD38F0">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5FEE9643" w14:textId="77777777" w:rsidR="00DD38F0" w:rsidRPr="00DD38F0" w:rsidRDefault="00DD38F0" w:rsidP="00D02760">
                            <w:pPr>
                              <w:rPr>
                                <w:rFonts w:asciiTheme="minorHAnsi" w:eastAsia="Times New Roman" w:hAnsiTheme="minorHAnsi" w:cstheme="minorHAnsi"/>
                                <w:b w:val="0"/>
                                <w:bCs w:val="0"/>
                              </w:rPr>
                            </w:pPr>
                            <w:r w:rsidRPr="00DD38F0">
                              <w:rPr>
                                <w:rFonts w:asciiTheme="minorHAnsi" w:eastAsia="Times New Roman" w:hAnsiTheme="minorHAnsi" w:cstheme="minorHAnsi"/>
                                <w:b w:val="0"/>
                                <w:bCs w:val="0"/>
                              </w:rPr>
                              <w:t>API Gravity</w:t>
                            </w:r>
                          </w:p>
                        </w:tc>
                        <w:tc>
                          <w:tcPr>
                            <w:tcW w:w="3690" w:type="dxa"/>
                            <w:noWrap/>
                            <w:hideMark/>
                          </w:tcPr>
                          <w:p w14:paraId="5F07768F" w14:textId="77777777" w:rsidR="00DD38F0" w:rsidRPr="00DD38F0" w:rsidRDefault="00DD38F0" w:rsidP="0078595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DD38F0">
                              <w:rPr>
                                <w:rFonts w:asciiTheme="minorHAnsi" w:eastAsia="Times New Roman" w:hAnsiTheme="minorHAnsi" w:cstheme="minorHAnsi"/>
                              </w:rPr>
                              <w:t>27.1</w:t>
                            </w:r>
                          </w:p>
                        </w:tc>
                      </w:tr>
                      <w:tr w:rsidR="00DD38F0" w:rsidRPr="00DD38F0" w14:paraId="6580CC9E" w14:textId="77777777" w:rsidTr="00DD38F0">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373F1B41" w14:textId="77777777" w:rsidR="00DD38F0" w:rsidRPr="00DD38F0" w:rsidRDefault="00DD38F0" w:rsidP="00D02760">
                            <w:pPr>
                              <w:rPr>
                                <w:rFonts w:asciiTheme="minorHAnsi" w:eastAsia="Times New Roman" w:hAnsiTheme="minorHAnsi" w:cstheme="minorHAnsi"/>
                                <w:b w:val="0"/>
                                <w:bCs w:val="0"/>
                              </w:rPr>
                            </w:pPr>
                            <w:r w:rsidRPr="00DD38F0">
                              <w:rPr>
                                <w:rFonts w:asciiTheme="minorHAnsi" w:eastAsia="Times New Roman" w:hAnsiTheme="minorHAnsi" w:cstheme="minorHAnsi"/>
                                <w:b w:val="0"/>
                                <w:bCs w:val="0"/>
                              </w:rPr>
                              <w:t>Density lb/gal</w:t>
                            </w:r>
                          </w:p>
                        </w:tc>
                        <w:tc>
                          <w:tcPr>
                            <w:tcW w:w="3690" w:type="dxa"/>
                            <w:noWrap/>
                            <w:hideMark/>
                          </w:tcPr>
                          <w:p w14:paraId="0B054DA8" w14:textId="77777777" w:rsidR="00DD38F0" w:rsidRPr="00DD38F0" w:rsidRDefault="00DD38F0" w:rsidP="0078595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DD38F0">
                              <w:rPr>
                                <w:rFonts w:asciiTheme="minorHAnsi" w:eastAsia="Times New Roman" w:hAnsiTheme="minorHAnsi" w:cstheme="minorHAnsi"/>
                              </w:rPr>
                              <w:t>7.43</w:t>
                            </w:r>
                          </w:p>
                        </w:tc>
                      </w:tr>
                      <w:tr w:rsidR="00DD38F0" w:rsidRPr="00DD38F0" w14:paraId="227F2844" w14:textId="77777777" w:rsidTr="00DD38F0">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1936B825" w14:textId="77777777" w:rsidR="00DD38F0" w:rsidRPr="00DD38F0" w:rsidRDefault="00DD38F0" w:rsidP="00D02760">
                            <w:pPr>
                              <w:rPr>
                                <w:rFonts w:asciiTheme="minorHAnsi" w:eastAsia="Times New Roman" w:hAnsiTheme="minorHAnsi" w:cstheme="minorHAnsi"/>
                                <w:b w:val="0"/>
                                <w:bCs w:val="0"/>
                              </w:rPr>
                            </w:pPr>
                            <w:r w:rsidRPr="00DD38F0">
                              <w:rPr>
                                <w:rFonts w:asciiTheme="minorHAnsi" w:eastAsia="Times New Roman" w:hAnsiTheme="minorHAnsi" w:cstheme="minorHAnsi"/>
                                <w:b w:val="0"/>
                                <w:bCs w:val="0"/>
                              </w:rPr>
                              <w:t>Viscosity @ 40°C, cSt</w:t>
                            </w:r>
                          </w:p>
                        </w:tc>
                        <w:tc>
                          <w:tcPr>
                            <w:tcW w:w="3690" w:type="dxa"/>
                            <w:noWrap/>
                            <w:hideMark/>
                          </w:tcPr>
                          <w:p w14:paraId="634328C0" w14:textId="77777777" w:rsidR="00DD38F0" w:rsidRPr="00DD38F0" w:rsidRDefault="00DD38F0" w:rsidP="0078595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DD38F0">
                              <w:rPr>
                                <w:rFonts w:asciiTheme="minorHAnsi" w:eastAsia="Times New Roman" w:hAnsiTheme="minorHAnsi" w:cstheme="minorHAnsi"/>
                              </w:rPr>
                              <w:t>360</w:t>
                            </w:r>
                          </w:p>
                        </w:tc>
                      </w:tr>
                      <w:tr w:rsidR="00DD38F0" w:rsidRPr="00DD38F0" w14:paraId="2CBACB61" w14:textId="77777777" w:rsidTr="00DD38F0">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03387C5E" w14:textId="77777777" w:rsidR="00DD38F0" w:rsidRPr="00DD38F0" w:rsidRDefault="00DD38F0" w:rsidP="00D02760">
                            <w:pPr>
                              <w:rPr>
                                <w:rFonts w:asciiTheme="minorHAnsi" w:eastAsia="Times New Roman" w:hAnsiTheme="minorHAnsi" w:cstheme="minorHAnsi"/>
                                <w:b w:val="0"/>
                                <w:bCs w:val="0"/>
                              </w:rPr>
                            </w:pPr>
                            <w:r w:rsidRPr="00DD38F0">
                              <w:rPr>
                                <w:rFonts w:asciiTheme="minorHAnsi" w:eastAsia="Times New Roman" w:hAnsiTheme="minorHAnsi" w:cstheme="minorHAnsi"/>
                                <w:b w:val="0"/>
                                <w:bCs w:val="0"/>
                              </w:rPr>
                              <w:t>Viscosity @ 100°C, cSt</w:t>
                            </w:r>
                          </w:p>
                        </w:tc>
                        <w:tc>
                          <w:tcPr>
                            <w:tcW w:w="3690" w:type="dxa"/>
                            <w:noWrap/>
                            <w:hideMark/>
                          </w:tcPr>
                          <w:p w14:paraId="2907D673" w14:textId="77777777" w:rsidR="00DD38F0" w:rsidRPr="00DD38F0" w:rsidRDefault="00DD38F0" w:rsidP="0078595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DD38F0">
                              <w:rPr>
                                <w:rFonts w:asciiTheme="minorHAnsi" w:eastAsia="Times New Roman" w:hAnsiTheme="minorHAnsi" w:cstheme="minorHAnsi"/>
                              </w:rPr>
                              <w:t>25.5</w:t>
                            </w:r>
                          </w:p>
                        </w:tc>
                      </w:tr>
                      <w:tr w:rsidR="00DD38F0" w:rsidRPr="00DD38F0" w14:paraId="520753D1" w14:textId="77777777" w:rsidTr="00DD38F0">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15190B4D" w14:textId="77777777" w:rsidR="00DD38F0" w:rsidRPr="00DD38F0" w:rsidRDefault="00DD38F0" w:rsidP="00D02760">
                            <w:pPr>
                              <w:rPr>
                                <w:rFonts w:asciiTheme="minorHAnsi" w:eastAsia="Times New Roman" w:hAnsiTheme="minorHAnsi" w:cstheme="minorHAnsi"/>
                                <w:b w:val="0"/>
                                <w:bCs w:val="0"/>
                              </w:rPr>
                            </w:pPr>
                            <w:r w:rsidRPr="00DD38F0">
                              <w:rPr>
                                <w:rFonts w:asciiTheme="minorHAnsi" w:eastAsia="Times New Roman" w:hAnsiTheme="minorHAnsi" w:cstheme="minorHAnsi"/>
                                <w:b w:val="0"/>
                                <w:bCs w:val="0"/>
                              </w:rPr>
                              <w:t>Viscosity @ 104°F, SUS</w:t>
                            </w:r>
                          </w:p>
                        </w:tc>
                        <w:tc>
                          <w:tcPr>
                            <w:tcW w:w="3690" w:type="dxa"/>
                            <w:noWrap/>
                            <w:hideMark/>
                          </w:tcPr>
                          <w:p w14:paraId="7CD35240" w14:textId="77777777" w:rsidR="00DD38F0" w:rsidRPr="00DD38F0" w:rsidRDefault="00DD38F0" w:rsidP="0078595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DD38F0">
                              <w:rPr>
                                <w:rFonts w:asciiTheme="minorHAnsi" w:eastAsia="Times New Roman" w:hAnsiTheme="minorHAnsi" w:cstheme="minorHAnsi"/>
                              </w:rPr>
                              <w:t>1620</w:t>
                            </w:r>
                          </w:p>
                        </w:tc>
                      </w:tr>
                      <w:tr w:rsidR="00DD38F0" w:rsidRPr="00DD38F0" w14:paraId="0D1627DB" w14:textId="77777777" w:rsidTr="00DD38F0">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7E27486C" w14:textId="77777777" w:rsidR="00DD38F0" w:rsidRPr="00DD38F0" w:rsidRDefault="00DD38F0" w:rsidP="00D02760">
                            <w:pPr>
                              <w:rPr>
                                <w:rFonts w:asciiTheme="minorHAnsi" w:eastAsia="Times New Roman" w:hAnsiTheme="minorHAnsi" w:cstheme="minorHAnsi"/>
                                <w:b w:val="0"/>
                                <w:bCs w:val="0"/>
                              </w:rPr>
                            </w:pPr>
                            <w:r w:rsidRPr="00DD38F0">
                              <w:rPr>
                                <w:rFonts w:asciiTheme="minorHAnsi" w:eastAsia="Times New Roman" w:hAnsiTheme="minorHAnsi" w:cstheme="minorHAnsi"/>
                                <w:b w:val="0"/>
                                <w:bCs w:val="0"/>
                              </w:rPr>
                              <w:t>Viscosity @ 212°F, SUS</w:t>
                            </w:r>
                          </w:p>
                        </w:tc>
                        <w:tc>
                          <w:tcPr>
                            <w:tcW w:w="3690" w:type="dxa"/>
                            <w:noWrap/>
                            <w:hideMark/>
                          </w:tcPr>
                          <w:p w14:paraId="44124CB9" w14:textId="77777777" w:rsidR="00DD38F0" w:rsidRPr="00DD38F0" w:rsidRDefault="00DD38F0" w:rsidP="0078595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DD38F0">
                              <w:rPr>
                                <w:rFonts w:asciiTheme="minorHAnsi" w:eastAsia="Times New Roman" w:hAnsiTheme="minorHAnsi" w:cstheme="minorHAnsi"/>
                              </w:rPr>
                              <w:t>122</w:t>
                            </w:r>
                          </w:p>
                        </w:tc>
                      </w:tr>
                      <w:tr w:rsidR="00DD38F0" w:rsidRPr="00DD38F0" w14:paraId="06A3735F" w14:textId="77777777" w:rsidTr="00DD38F0">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2603BD73" w14:textId="77777777" w:rsidR="00DD38F0" w:rsidRPr="00DD38F0" w:rsidRDefault="00DD38F0" w:rsidP="00D02760">
                            <w:pPr>
                              <w:rPr>
                                <w:rFonts w:asciiTheme="minorHAnsi" w:eastAsia="Times New Roman" w:hAnsiTheme="minorHAnsi" w:cstheme="minorHAnsi"/>
                                <w:b w:val="0"/>
                                <w:bCs w:val="0"/>
                              </w:rPr>
                            </w:pPr>
                            <w:r w:rsidRPr="00DD38F0">
                              <w:rPr>
                                <w:rFonts w:asciiTheme="minorHAnsi" w:eastAsia="Times New Roman" w:hAnsiTheme="minorHAnsi" w:cstheme="minorHAnsi"/>
                                <w:b w:val="0"/>
                                <w:bCs w:val="0"/>
                              </w:rPr>
                              <w:t>Viscosity Index</w:t>
                            </w:r>
                          </w:p>
                        </w:tc>
                        <w:tc>
                          <w:tcPr>
                            <w:tcW w:w="3690" w:type="dxa"/>
                            <w:noWrap/>
                            <w:hideMark/>
                          </w:tcPr>
                          <w:p w14:paraId="7887A3CA" w14:textId="77777777" w:rsidR="00DD38F0" w:rsidRPr="00DD38F0" w:rsidRDefault="00DD38F0" w:rsidP="0078595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DD38F0">
                              <w:rPr>
                                <w:rFonts w:asciiTheme="minorHAnsi" w:eastAsia="Times New Roman" w:hAnsiTheme="minorHAnsi" w:cstheme="minorHAnsi"/>
                              </w:rPr>
                              <w:t>95</w:t>
                            </w:r>
                          </w:p>
                        </w:tc>
                      </w:tr>
                      <w:tr w:rsidR="00DD38F0" w:rsidRPr="00DD38F0" w14:paraId="52AB5197" w14:textId="77777777" w:rsidTr="00DD38F0">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478DC812" w14:textId="77777777" w:rsidR="00DD38F0" w:rsidRPr="00DD38F0" w:rsidRDefault="00DD38F0" w:rsidP="00D02760">
                            <w:pPr>
                              <w:rPr>
                                <w:rFonts w:asciiTheme="minorHAnsi" w:eastAsia="Times New Roman" w:hAnsiTheme="minorHAnsi" w:cstheme="minorHAnsi"/>
                                <w:b w:val="0"/>
                                <w:bCs w:val="0"/>
                              </w:rPr>
                            </w:pPr>
                            <w:r w:rsidRPr="00DD38F0">
                              <w:rPr>
                                <w:rFonts w:asciiTheme="minorHAnsi" w:eastAsia="Times New Roman" w:hAnsiTheme="minorHAnsi" w:cstheme="minorHAnsi"/>
                                <w:b w:val="0"/>
                                <w:bCs w:val="0"/>
                              </w:rPr>
                              <w:t>Pour Point, °F, typ.</w:t>
                            </w:r>
                          </w:p>
                        </w:tc>
                        <w:tc>
                          <w:tcPr>
                            <w:tcW w:w="3690" w:type="dxa"/>
                            <w:noWrap/>
                            <w:hideMark/>
                          </w:tcPr>
                          <w:p w14:paraId="25413C19" w14:textId="77777777" w:rsidR="00DD38F0" w:rsidRPr="00DD38F0" w:rsidRDefault="00DD38F0" w:rsidP="0078595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DD38F0">
                              <w:rPr>
                                <w:rFonts w:asciiTheme="minorHAnsi" w:eastAsia="Times New Roman" w:hAnsiTheme="minorHAnsi" w:cstheme="minorHAnsi"/>
                              </w:rPr>
                              <w:t>20</w:t>
                            </w:r>
                          </w:p>
                        </w:tc>
                      </w:tr>
                      <w:tr w:rsidR="00DD38F0" w:rsidRPr="00DD38F0" w14:paraId="45F9BFE5" w14:textId="77777777" w:rsidTr="00DD38F0">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1165E4C7" w14:textId="77777777" w:rsidR="00DD38F0" w:rsidRPr="00DD38F0" w:rsidRDefault="00DD38F0" w:rsidP="00D02760">
                            <w:pPr>
                              <w:rPr>
                                <w:rFonts w:asciiTheme="minorHAnsi" w:eastAsia="Times New Roman" w:hAnsiTheme="minorHAnsi" w:cstheme="minorHAnsi"/>
                                <w:b w:val="0"/>
                                <w:bCs w:val="0"/>
                              </w:rPr>
                            </w:pPr>
                            <w:r w:rsidRPr="00DD38F0">
                              <w:rPr>
                                <w:rFonts w:asciiTheme="minorHAnsi" w:eastAsia="Times New Roman" w:hAnsiTheme="minorHAnsi" w:cstheme="minorHAnsi"/>
                                <w:b w:val="0"/>
                                <w:bCs w:val="0"/>
                              </w:rPr>
                              <w:t>Flash Point, °F, ASTM D 92</w:t>
                            </w:r>
                          </w:p>
                        </w:tc>
                        <w:tc>
                          <w:tcPr>
                            <w:tcW w:w="3690" w:type="dxa"/>
                            <w:noWrap/>
                            <w:hideMark/>
                          </w:tcPr>
                          <w:p w14:paraId="0D064E62" w14:textId="77777777" w:rsidR="00DD38F0" w:rsidRPr="00DD38F0" w:rsidRDefault="00DD38F0" w:rsidP="0078595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DD38F0">
                              <w:rPr>
                                <w:rFonts w:asciiTheme="minorHAnsi" w:eastAsia="Times New Roman" w:hAnsiTheme="minorHAnsi" w:cstheme="minorHAnsi"/>
                              </w:rPr>
                              <w:t>400</w:t>
                            </w:r>
                          </w:p>
                        </w:tc>
                      </w:tr>
                      <w:tr w:rsidR="00DD38F0" w:rsidRPr="00DD38F0" w14:paraId="7441FB71" w14:textId="77777777" w:rsidTr="00DD38F0">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6408" w:type="dxa"/>
                            <w:noWrap/>
                            <w:hideMark/>
                          </w:tcPr>
                          <w:p w14:paraId="19439A2C" w14:textId="77777777" w:rsidR="00DD38F0" w:rsidRPr="00DD38F0" w:rsidRDefault="00DD38F0" w:rsidP="00D02760">
                            <w:pPr>
                              <w:rPr>
                                <w:rFonts w:asciiTheme="minorHAnsi" w:eastAsia="Times New Roman" w:hAnsiTheme="minorHAnsi" w:cstheme="minorHAnsi"/>
                                <w:b w:val="0"/>
                                <w:bCs w:val="0"/>
                              </w:rPr>
                            </w:pPr>
                            <w:r w:rsidRPr="00DD38F0">
                              <w:rPr>
                                <w:rFonts w:asciiTheme="minorHAnsi" w:eastAsia="Times New Roman" w:hAnsiTheme="minorHAnsi" w:cstheme="minorHAnsi"/>
                                <w:b w:val="0"/>
                                <w:bCs w:val="0"/>
                              </w:rPr>
                              <w:t>Copper Corrosion ASTM D 130</w:t>
                            </w:r>
                          </w:p>
                        </w:tc>
                        <w:tc>
                          <w:tcPr>
                            <w:tcW w:w="3690" w:type="dxa"/>
                            <w:noWrap/>
                            <w:hideMark/>
                          </w:tcPr>
                          <w:p w14:paraId="517E45A0" w14:textId="77777777" w:rsidR="00DD38F0" w:rsidRPr="00DD38F0" w:rsidRDefault="00DD38F0" w:rsidP="0078595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DD38F0">
                              <w:rPr>
                                <w:rFonts w:asciiTheme="minorHAnsi" w:eastAsia="Times New Roman" w:hAnsiTheme="minorHAnsi" w:cstheme="minorHAnsi"/>
                              </w:rPr>
                              <w:t>1a</w:t>
                            </w:r>
                          </w:p>
                        </w:tc>
                      </w:tr>
                    </w:tbl>
                    <w:p w14:paraId="2258029B" w14:textId="77777777" w:rsidR="00DD38F0" w:rsidRPr="009005D9" w:rsidRDefault="00DD38F0" w:rsidP="00DD38F0">
                      <w:pPr>
                        <w:pStyle w:val="DefaultText"/>
                        <w:rPr>
                          <w:rFonts w:ascii="Calibri" w:hAnsi="Calibri"/>
                          <w:b/>
                          <w:color w:val="FFFFFF"/>
                          <w:szCs w:val="24"/>
                        </w:rPr>
                      </w:pPr>
                    </w:p>
                  </w:txbxContent>
                </v:textbox>
                <w10:wrap type="square" anchorx="margin" anchory="page"/>
              </v:rect>
            </w:pict>
          </mc:Fallback>
        </mc:AlternateContent>
      </w:r>
      <w:r>
        <w:rPr>
          <w:rFonts w:ascii="Times New Roman"/>
          <w:noProof/>
          <w:sz w:val="17"/>
        </w:rPr>
        <mc:AlternateContent>
          <mc:Choice Requires="wps">
            <w:drawing>
              <wp:anchor distT="91440" distB="91440" distL="114300" distR="114300" simplePos="0" relativeHeight="487572992" behindDoc="0" locked="0" layoutInCell="0" allowOverlap="1" wp14:anchorId="3182E15C" wp14:editId="4E944016">
                <wp:simplePos x="0" y="0"/>
                <wp:positionH relativeFrom="page">
                  <wp:posOffset>4933949</wp:posOffset>
                </wp:positionH>
                <wp:positionV relativeFrom="page">
                  <wp:posOffset>3476625</wp:posOffset>
                </wp:positionV>
                <wp:extent cx="2314575" cy="2219325"/>
                <wp:effectExtent l="0" t="0" r="9525" b="9525"/>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14575" cy="2219325"/>
                        </a:xfrm>
                        <a:prstGeom prst="rect">
                          <a:avLst/>
                        </a:prstGeom>
                        <a:solidFill>
                          <a:schemeClr val="bg1">
                            <a:lumMod val="95000"/>
                          </a:schemeClr>
                        </a:solidFill>
                        <a:ln>
                          <a:noFill/>
                        </a:ln>
                        <a:effectLst/>
                      </wps:spPr>
                      <wps:txbx>
                        <w:txbxContent>
                          <w:p w14:paraId="6190433B" w14:textId="77777777" w:rsidR="00DD38F0" w:rsidRPr="00DD38F0" w:rsidRDefault="00DD38F0" w:rsidP="00DD38F0">
                            <w:pPr>
                              <w:pStyle w:val="DefaultText"/>
                              <w:ind w:left="450"/>
                              <w:rPr>
                                <w:rFonts w:asciiTheme="minorHAnsi" w:hAnsiTheme="minorHAnsi" w:cstheme="minorHAnsi"/>
                                <w:sz w:val="22"/>
                                <w:szCs w:val="18"/>
                              </w:rPr>
                            </w:pPr>
                          </w:p>
                          <w:p w14:paraId="76701C0D" w14:textId="77777777" w:rsidR="00DD38F0" w:rsidRPr="00DD38F0" w:rsidRDefault="00DD38F0" w:rsidP="00DD38F0">
                            <w:pPr>
                              <w:pStyle w:val="DefaultText"/>
                              <w:ind w:left="360"/>
                              <w:jc w:val="both"/>
                              <w:rPr>
                                <w:rFonts w:asciiTheme="minorHAnsi" w:hAnsiTheme="minorHAnsi" w:cstheme="minorHAnsi"/>
                                <w:sz w:val="22"/>
                                <w:szCs w:val="18"/>
                              </w:rPr>
                            </w:pPr>
                          </w:p>
                        </w:txbxContent>
                      </wps:txbx>
                      <wps:bodyPr rot="0" vert="horz" wrap="square" lIns="274320" tIns="91440" rIns="27432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182E15C" id="Rectangle 7" o:spid="_x0000_s1027" style="position:absolute;margin-left:388.5pt;margin-top:273.75pt;width:182.25pt;height:174.75pt;flip:x;z-index:48757299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" o:allowincell="f" fillcolor="#f2f2f2 [3052]" stroked="f">
                <v:textbox inset="21.6pt,7.2pt,21.6pt,7.2pt">
                  <w:txbxContent>
                    <w:p w14:paraId="6190433B" w14:textId="77777777" w:rsidR="00DD38F0" w:rsidRPr="00DD38F0" w:rsidRDefault="00DD38F0" w:rsidP="00DD38F0">
                      <w:pPr>
                        <w:pStyle w:val="DefaultText"/>
                        <w:ind w:left="450"/>
                        <w:rPr>
                          <w:rFonts w:asciiTheme="minorHAnsi" w:hAnsiTheme="minorHAnsi" w:cstheme="minorHAnsi"/>
                          <w:sz w:val="22"/>
                          <w:szCs w:val="18"/>
                        </w:rPr>
                      </w:pPr>
                    </w:p>
                    <w:p w14:paraId="76701C0D" w14:textId="77777777" w:rsidR="00DD38F0" w:rsidRPr="00DD38F0" w:rsidRDefault="00DD38F0" w:rsidP="00DD38F0">
                      <w:pPr>
                        <w:pStyle w:val="DefaultText"/>
                        <w:ind w:left="360"/>
                        <w:jc w:val="both"/>
                        <w:rPr>
                          <w:rFonts w:asciiTheme="minorHAnsi" w:hAnsiTheme="minorHAnsi" w:cstheme="minorHAnsi"/>
                          <w:sz w:val="22"/>
                          <w:szCs w:val="18"/>
                        </w:rPr>
                      </w:pPr>
                    </w:p>
                  </w:txbxContent>
                </v:textbox>
                <w10:wrap type="square" anchorx="page" anchory="page"/>
              </v:rect>
            </w:pict>
          </mc:Fallback>
        </mc:AlternateContent>
      </w:r>
      <w:r>
        <w:rPr>
          <w:noProof/>
        </w:rPr>
        <mc:AlternateContent>
          <mc:Choice Requires="wps">
            <w:drawing>
              <wp:anchor distT="0" distB="0" distL="114300" distR="114300" simplePos="0" relativeHeight="487575040" behindDoc="0" locked="0" layoutInCell="1" allowOverlap="1" wp14:anchorId="417DC676" wp14:editId="25CEF583">
                <wp:simplePos x="0" y="0"/>
                <wp:positionH relativeFrom="column">
                  <wp:posOffset>3613150</wp:posOffset>
                </wp:positionH>
                <wp:positionV relativeFrom="paragraph">
                  <wp:posOffset>3198495</wp:posOffset>
                </wp:positionV>
                <wp:extent cx="2533650" cy="2514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533650" cy="2514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AEF1E8" w14:textId="77777777" w:rsidR="00DD38F0" w:rsidRPr="00DD38F0" w:rsidRDefault="00DD38F0" w:rsidP="00DD38F0">
                            <w:pPr>
                              <w:pStyle w:val="DefaultText"/>
                              <w:ind w:firstLine="360"/>
                              <w:rPr>
                                <w:rFonts w:asciiTheme="minorHAnsi" w:hAnsiTheme="minorHAnsi" w:cstheme="minorHAnsi"/>
                                <w:b/>
                                <w:color w:val="000000"/>
                                <w:szCs w:val="24"/>
                              </w:rPr>
                            </w:pPr>
                            <w:r w:rsidRPr="00DD38F0">
                              <w:rPr>
                                <w:rFonts w:asciiTheme="minorHAnsi" w:hAnsiTheme="minorHAnsi" w:cstheme="minorHAnsi"/>
                                <w:b/>
                                <w:color w:val="000000"/>
                                <w:szCs w:val="24"/>
                              </w:rPr>
                              <w:t>Features/Benefits</w:t>
                            </w:r>
                          </w:p>
                          <w:p w14:paraId="0C82F254" w14:textId="77777777" w:rsidR="00DD38F0" w:rsidRPr="00DD38F0" w:rsidRDefault="00DD38F0" w:rsidP="00DD38F0">
                            <w:pPr>
                              <w:pStyle w:val="DefaultText"/>
                              <w:rPr>
                                <w:rFonts w:asciiTheme="minorHAnsi" w:hAnsiTheme="minorHAnsi" w:cstheme="minorHAnsi"/>
                                <w:b/>
                                <w:color w:val="FFFFFF"/>
                                <w:sz w:val="22"/>
                                <w:szCs w:val="22"/>
                              </w:rPr>
                            </w:pPr>
                          </w:p>
                          <w:p w14:paraId="169737F8" w14:textId="77777777" w:rsidR="00DD38F0" w:rsidRPr="00DD38F0" w:rsidRDefault="00DD38F0" w:rsidP="00DD38F0">
                            <w:pPr>
                              <w:pStyle w:val="DefaultText"/>
                              <w:numPr>
                                <w:ilvl w:val="0"/>
                                <w:numId w:val="2"/>
                              </w:numPr>
                              <w:jc w:val="both"/>
                              <w:rPr>
                                <w:rFonts w:asciiTheme="minorHAnsi" w:hAnsiTheme="minorHAnsi" w:cstheme="minorHAnsi"/>
                                <w:b/>
                                <w:sz w:val="18"/>
                                <w:szCs w:val="18"/>
                              </w:rPr>
                            </w:pPr>
                            <w:r w:rsidRPr="00DD38F0">
                              <w:rPr>
                                <w:rFonts w:asciiTheme="minorHAnsi" w:hAnsiTheme="minorHAnsi" w:cstheme="minorHAnsi"/>
                                <w:b/>
                                <w:sz w:val="18"/>
                                <w:szCs w:val="18"/>
                              </w:rPr>
                              <w:t>Excellent Wear Protection.</w:t>
                            </w:r>
                          </w:p>
                          <w:p w14:paraId="424AD916" w14:textId="77777777" w:rsidR="00DD38F0" w:rsidRPr="00DD38F0" w:rsidRDefault="00DD38F0" w:rsidP="00DD38F0">
                            <w:pPr>
                              <w:pStyle w:val="DefaultText"/>
                              <w:numPr>
                                <w:ilvl w:val="0"/>
                                <w:numId w:val="2"/>
                              </w:numPr>
                              <w:rPr>
                                <w:rFonts w:asciiTheme="minorHAnsi" w:hAnsiTheme="minorHAnsi" w:cstheme="minorHAnsi"/>
                                <w:b/>
                                <w:sz w:val="18"/>
                                <w:szCs w:val="18"/>
                              </w:rPr>
                            </w:pPr>
                            <w:r w:rsidRPr="00DD38F0">
                              <w:rPr>
                                <w:rFonts w:asciiTheme="minorHAnsi" w:hAnsiTheme="minorHAnsi" w:cstheme="minorHAnsi"/>
                                <w:b/>
                                <w:sz w:val="18"/>
                                <w:szCs w:val="18"/>
                              </w:rPr>
                              <w:t>Ready Separation from Condensate.</w:t>
                            </w:r>
                          </w:p>
                          <w:p w14:paraId="4C76EDD5" w14:textId="77777777" w:rsidR="00DD38F0" w:rsidRPr="00DD38F0" w:rsidRDefault="00DD38F0" w:rsidP="00DD38F0">
                            <w:pPr>
                              <w:pStyle w:val="DefaultText"/>
                              <w:numPr>
                                <w:ilvl w:val="0"/>
                                <w:numId w:val="2"/>
                              </w:numPr>
                              <w:jc w:val="both"/>
                              <w:rPr>
                                <w:rFonts w:asciiTheme="minorHAnsi" w:hAnsiTheme="minorHAnsi" w:cstheme="minorHAnsi"/>
                                <w:b/>
                                <w:sz w:val="18"/>
                                <w:szCs w:val="18"/>
                              </w:rPr>
                            </w:pPr>
                            <w:r w:rsidRPr="00DD38F0">
                              <w:rPr>
                                <w:rFonts w:asciiTheme="minorHAnsi" w:hAnsiTheme="minorHAnsi" w:cstheme="minorHAnsi"/>
                                <w:b/>
                                <w:sz w:val="18"/>
                                <w:szCs w:val="18"/>
                              </w:rPr>
                              <w:t>Resistant to Deposit Formation at High Temperatures</w:t>
                            </w:r>
                          </w:p>
                          <w:p w14:paraId="098ED574" w14:textId="77777777" w:rsidR="00DD38F0" w:rsidRPr="00DD38F0" w:rsidRDefault="00DD38F0" w:rsidP="00DD38F0">
                            <w:pPr>
                              <w:pStyle w:val="DefaultText"/>
                              <w:jc w:val="both"/>
                              <w:rPr>
                                <w:rFonts w:asciiTheme="minorHAnsi" w:hAnsiTheme="minorHAnsi" w:cstheme="minorHAnsi"/>
                                <w:sz w:val="18"/>
                                <w:szCs w:val="18"/>
                              </w:rPr>
                            </w:pPr>
                          </w:p>
                          <w:p w14:paraId="479F8B26" w14:textId="77777777" w:rsidR="00DD38F0" w:rsidRPr="00DD38F0" w:rsidRDefault="00DD38F0" w:rsidP="00DD38F0">
                            <w:pPr>
                              <w:pStyle w:val="DefaultText"/>
                              <w:jc w:val="both"/>
                              <w:rPr>
                                <w:rFonts w:asciiTheme="minorHAnsi" w:hAnsiTheme="minorHAnsi" w:cstheme="minorHAnsi"/>
                                <w:sz w:val="18"/>
                                <w:szCs w:val="18"/>
                              </w:rPr>
                            </w:pPr>
                          </w:p>
                          <w:p w14:paraId="4EA9F9A2" w14:textId="77777777" w:rsidR="00DD38F0" w:rsidRPr="00DD38F0" w:rsidRDefault="00DD38F0" w:rsidP="00DD38F0">
                            <w:pPr>
                              <w:pStyle w:val="DefaultText"/>
                              <w:ind w:left="360"/>
                              <w:jc w:val="both"/>
                              <w:rPr>
                                <w:rFonts w:asciiTheme="minorHAnsi" w:hAnsiTheme="minorHAnsi" w:cstheme="minorHAnsi"/>
                                <w:sz w:val="18"/>
                                <w:szCs w:val="18"/>
                              </w:rPr>
                            </w:pPr>
                            <w:r w:rsidRPr="00DD38F0">
                              <w:rPr>
                                <w:rFonts w:asciiTheme="minorHAnsi" w:hAnsiTheme="minorHAnsi" w:cstheme="minorHAnsi"/>
                                <w:sz w:val="18"/>
                                <w:szCs w:val="18"/>
                              </w:rPr>
                              <w:t>150 Super Cylinder Oil is recommended for low pressure saturated steam systems.  It may also be used for couplings, bearings, splash-lubricated worm gear sets operating at moderate to high speeds and temperatures and for the break-in of compressor cylinders.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DC676" id="_x0000_t202" coordsize="21600,21600" o:spt="202" path="m,l,21600r21600,l21600,xe">
                <v:stroke joinstyle="miter"/>
                <v:path gradientshapeok="t" o:connecttype="rect"/>
              </v:shapetype>
              <v:shape id="Text Box 9" o:spid="_x0000_s1028" type="#_x0000_t202" style="position:absolute;margin-left:284.5pt;margin-top:251.85pt;width:199.5pt;height:198pt;z-index:4875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" filled="f" stroked="f">
                <v:textbox>
                  <w:txbxContent>
                    <w:p w14:paraId="02AEF1E8" w14:textId="77777777" w:rsidR="00DD38F0" w:rsidRPr="00DD38F0" w:rsidRDefault="00DD38F0" w:rsidP="00DD38F0">
                      <w:pPr>
                        <w:pStyle w:val="DefaultText"/>
                        <w:ind w:firstLine="360"/>
                        <w:rPr>
                          <w:rFonts w:asciiTheme="minorHAnsi" w:hAnsiTheme="minorHAnsi" w:cstheme="minorHAnsi"/>
                          <w:b/>
                          <w:color w:val="000000"/>
                          <w:szCs w:val="24"/>
                        </w:rPr>
                      </w:pPr>
                      <w:r w:rsidRPr="00DD38F0">
                        <w:rPr>
                          <w:rFonts w:asciiTheme="minorHAnsi" w:hAnsiTheme="minorHAnsi" w:cstheme="minorHAnsi"/>
                          <w:b/>
                          <w:color w:val="000000"/>
                          <w:szCs w:val="24"/>
                        </w:rPr>
                        <w:t>Features/Benefits</w:t>
                      </w:r>
                    </w:p>
                    <w:p w14:paraId="0C82F254" w14:textId="77777777" w:rsidR="00DD38F0" w:rsidRPr="00DD38F0" w:rsidRDefault="00DD38F0" w:rsidP="00DD38F0">
                      <w:pPr>
                        <w:pStyle w:val="DefaultText"/>
                        <w:rPr>
                          <w:rFonts w:asciiTheme="minorHAnsi" w:hAnsiTheme="minorHAnsi" w:cstheme="minorHAnsi"/>
                          <w:b/>
                          <w:color w:val="FFFFFF"/>
                          <w:sz w:val="22"/>
                          <w:szCs w:val="22"/>
                        </w:rPr>
                      </w:pPr>
                    </w:p>
                    <w:p w14:paraId="169737F8" w14:textId="77777777" w:rsidR="00DD38F0" w:rsidRPr="00DD38F0" w:rsidRDefault="00DD38F0" w:rsidP="00DD38F0">
                      <w:pPr>
                        <w:pStyle w:val="DefaultText"/>
                        <w:numPr>
                          <w:ilvl w:val="0"/>
                          <w:numId w:val="2"/>
                        </w:numPr>
                        <w:jc w:val="both"/>
                        <w:rPr>
                          <w:rFonts w:asciiTheme="minorHAnsi" w:hAnsiTheme="minorHAnsi" w:cstheme="minorHAnsi"/>
                          <w:b/>
                          <w:sz w:val="18"/>
                          <w:szCs w:val="18"/>
                        </w:rPr>
                      </w:pPr>
                      <w:r w:rsidRPr="00DD38F0">
                        <w:rPr>
                          <w:rFonts w:asciiTheme="minorHAnsi" w:hAnsiTheme="minorHAnsi" w:cstheme="minorHAnsi"/>
                          <w:b/>
                          <w:sz w:val="18"/>
                          <w:szCs w:val="18"/>
                        </w:rPr>
                        <w:t>Excellent Wear Protection.</w:t>
                      </w:r>
                    </w:p>
                    <w:p w14:paraId="424AD916" w14:textId="77777777" w:rsidR="00DD38F0" w:rsidRPr="00DD38F0" w:rsidRDefault="00DD38F0" w:rsidP="00DD38F0">
                      <w:pPr>
                        <w:pStyle w:val="DefaultText"/>
                        <w:numPr>
                          <w:ilvl w:val="0"/>
                          <w:numId w:val="2"/>
                        </w:numPr>
                        <w:rPr>
                          <w:rFonts w:asciiTheme="minorHAnsi" w:hAnsiTheme="minorHAnsi" w:cstheme="minorHAnsi"/>
                          <w:b/>
                          <w:sz w:val="18"/>
                          <w:szCs w:val="18"/>
                        </w:rPr>
                      </w:pPr>
                      <w:r w:rsidRPr="00DD38F0">
                        <w:rPr>
                          <w:rFonts w:asciiTheme="minorHAnsi" w:hAnsiTheme="minorHAnsi" w:cstheme="minorHAnsi"/>
                          <w:b/>
                          <w:sz w:val="18"/>
                          <w:szCs w:val="18"/>
                        </w:rPr>
                        <w:t>Ready Separation from Condensate.</w:t>
                      </w:r>
                    </w:p>
                    <w:p w14:paraId="4C76EDD5" w14:textId="77777777" w:rsidR="00DD38F0" w:rsidRPr="00DD38F0" w:rsidRDefault="00DD38F0" w:rsidP="00DD38F0">
                      <w:pPr>
                        <w:pStyle w:val="DefaultText"/>
                        <w:numPr>
                          <w:ilvl w:val="0"/>
                          <w:numId w:val="2"/>
                        </w:numPr>
                        <w:jc w:val="both"/>
                        <w:rPr>
                          <w:rFonts w:asciiTheme="minorHAnsi" w:hAnsiTheme="minorHAnsi" w:cstheme="minorHAnsi"/>
                          <w:b/>
                          <w:sz w:val="18"/>
                          <w:szCs w:val="18"/>
                        </w:rPr>
                      </w:pPr>
                      <w:r w:rsidRPr="00DD38F0">
                        <w:rPr>
                          <w:rFonts w:asciiTheme="minorHAnsi" w:hAnsiTheme="minorHAnsi" w:cstheme="minorHAnsi"/>
                          <w:b/>
                          <w:sz w:val="18"/>
                          <w:szCs w:val="18"/>
                        </w:rPr>
                        <w:t>Resistant to Deposit Formation at High Temperatures</w:t>
                      </w:r>
                    </w:p>
                    <w:p w14:paraId="098ED574" w14:textId="77777777" w:rsidR="00DD38F0" w:rsidRPr="00DD38F0" w:rsidRDefault="00DD38F0" w:rsidP="00DD38F0">
                      <w:pPr>
                        <w:pStyle w:val="DefaultText"/>
                        <w:jc w:val="both"/>
                        <w:rPr>
                          <w:rFonts w:asciiTheme="minorHAnsi" w:hAnsiTheme="minorHAnsi" w:cstheme="minorHAnsi"/>
                          <w:sz w:val="18"/>
                          <w:szCs w:val="18"/>
                        </w:rPr>
                      </w:pPr>
                    </w:p>
                    <w:p w14:paraId="479F8B26" w14:textId="77777777" w:rsidR="00DD38F0" w:rsidRPr="00DD38F0" w:rsidRDefault="00DD38F0" w:rsidP="00DD38F0">
                      <w:pPr>
                        <w:pStyle w:val="DefaultText"/>
                        <w:jc w:val="both"/>
                        <w:rPr>
                          <w:rFonts w:asciiTheme="minorHAnsi" w:hAnsiTheme="minorHAnsi" w:cstheme="minorHAnsi"/>
                          <w:sz w:val="18"/>
                          <w:szCs w:val="18"/>
                        </w:rPr>
                      </w:pPr>
                    </w:p>
                    <w:p w14:paraId="4EA9F9A2" w14:textId="77777777" w:rsidR="00DD38F0" w:rsidRPr="00DD38F0" w:rsidRDefault="00DD38F0" w:rsidP="00DD38F0">
                      <w:pPr>
                        <w:pStyle w:val="DefaultText"/>
                        <w:ind w:left="360"/>
                        <w:jc w:val="both"/>
                        <w:rPr>
                          <w:rFonts w:asciiTheme="minorHAnsi" w:hAnsiTheme="minorHAnsi" w:cstheme="minorHAnsi"/>
                          <w:sz w:val="18"/>
                          <w:szCs w:val="18"/>
                        </w:rPr>
                      </w:pPr>
                      <w:r w:rsidRPr="00DD38F0">
                        <w:rPr>
                          <w:rFonts w:asciiTheme="minorHAnsi" w:hAnsiTheme="minorHAnsi" w:cstheme="minorHAnsi"/>
                          <w:sz w:val="18"/>
                          <w:szCs w:val="18"/>
                        </w:rPr>
                        <w:t>150 Super Cylinder Oil is recommended for low pressure saturated steam systems.  It may also be used for couplings, bearings, splash-lubricated worm gear sets operating at moderate to high speeds and temperatures and for the break-in of compressor cylinders.</w:t>
                      </w:r>
                    </w:p>
                  </w:txbxContent>
                </v:textbox>
              </v:shape>
            </w:pict>
          </mc:Fallback>
        </mc:AlternateContent>
      </w:r>
      <w:r w:rsidRPr="001A2AF6">
        <w:rPr>
          <w:rFonts w:ascii="Times New Roman"/>
          <w:noProof/>
          <w:sz w:val="17"/>
        </w:rPr>
        <mc:AlternateContent>
          <mc:Choice Requires="wps">
            <w:drawing>
              <wp:anchor distT="45720" distB="45720" distL="114300" distR="114300" simplePos="0" relativeHeight="487571968" behindDoc="0" locked="0" layoutInCell="1" allowOverlap="1" wp14:anchorId="4529D739" wp14:editId="159F3EE7">
                <wp:simplePos x="0" y="0"/>
                <wp:positionH relativeFrom="column">
                  <wp:posOffset>-644525</wp:posOffset>
                </wp:positionH>
                <wp:positionV relativeFrom="paragraph">
                  <wp:posOffset>1864995</wp:posOffset>
                </wp:positionV>
                <wp:extent cx="3743325" cy="2628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628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F37940" w14:textId="77777777" w:rsidR="00EF0D6A" w:rsidRDefault="001A2AF6">
                            <w:pPr>
                              <w:rPr>
                                <w:b/>
                                <w:bCs/>
                              </w:rPr>
                            </w:pPr>
                            <w:r w:rsidRPr="00C61C8F">
                              <w:rPr>
                                <w:b/>
                                <w:bCs/>
                              </w:rPr>
                              <w:t>Description</w:t>
                            </w:r>
                          </w:p>
                          <w:p w14:paraId="337F6B2F" w14:textId="77777777" w:rsidR="00EF0D6A" w:rsidRPr="00C61C8F" w:rsidRDefault="00EF0D6A">
                            <w:pPr>
                              <w:rPr>
                                <w:b/>
                                <w:bCs/>
                              </w:rPr>
                            </w:pPr>
                          </w:p>
                          <w:p w14:paraId="0440FA68" w14:textId="2D1DF027" w:rsidR="00DD38F0" w:rsidRPr="00DD38F0" w:rsidRDefault="00DD38F0" w:rsidP="00DD38F0">
                            <w:r w:rsidRPr="00DD38F0">
                              <w:rPr>
                                <w:b/>
                              </w:rPr>
                              <w:t xml:space="preserve">150 Super Cylinder Oil </w:t>
                            </w:r>
                            <w:r w:rsidRPr="00DD38F0">
                              <w:t xml:space="preserve">is a blend of high quality base stocks and lubricity additives.  Specifically formulated for Steam Cylinder lubrication, it can also be used for </w:t>
                            </w:r>
                            <w:r w:rsidRPr="00DD38F0">
                              <w:t>lubrication</w:t>
                            </w:r>
                            <w:r w:rsidRPr="00DD38F0">
                              <w:t xml:space="preserve"> of slow speed industrial gear applications, worm drives and slow speed loaded journal bearings.  </w:t>
                            </w:r>
                          </w:p>
                          <w:p w14:paraId="4BD315DD" w14:textId="77777777" w:rsidR="00DD38F0" w:rsidRPr="00DD38F0" w:rsidRDefault="00DD38F0" w:rsidP="00DD38F0"/>
                          <w:p w14:paraId="7BFA8DF5" w14:textId="77777777" w:rsidR="00DD38F0" w:rsidRPr="00DD38F0" w:rsidRDefault="00DD38F0" w:rsidP="00DD38F0"/>
                          <w:p w14:paraId="5624E591" w14:textId="77777777" w:rsidR="00DD38F0" w:rsidRPr="00DD38F0" w:rsidRDefault="00DD38F0" w:rsidP="00DD38F0">
                            <w:r w:rsidRPr="00DD38F0">
                              <w:rPr>
                                <w:b/>
                              </w:rPr>
                              <w:t>150 Super Cylinder Oil</w:t>
                            </w:r>
                            <w:r w:rsidRPr="00DD38F0">
                              <w:t xml:space="preserve"> is formulated to withstand higher temperatures with excellent resistance to thermal degradation.  This product protects against rust and corrosion, provides good sealing film strength, excellent lubricity and is resistant to water washout.</w:t>
                            </w:r>
                          </w:p>
                          <w:p w14:paraId="3A3FC93C" w14:textId="77777777" w:rsidR="001A2AF6" w:rsidRDefault="001A2A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9D739" id="Text Box 2" o:spid="_x0000_s1029" type="#_x0000_t202" style="position:absolute;margin-left:-50.75pt;margin-top:146.85pt;width:294.75pt;height:207pt;z-index:48757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" filled="f" stroked="f">
                <v:textbox>
                  <w:txbxContent>
                    <w:p w14:paraId="4CF37940" w14:textId="77777777" w:rsidR="00EF0D6A" w:rsidRDefault="001A2AF6">
                      <w:pPr>
                        <w:rPr>
                          <w:b/>
                          <w:bCs/>
                        </w:rPr>
                      </w:pPr>
                      <w:r w:rsidRPr="00C61C8F">
                        <w:rPr>
                          <w:b/>
                          <w:bCs/>
                        </w:rPr>
                        <w:t>Description</w:t>
                      </w:r>
                    </w:p>
                    <w:p w14:paraId="337F6B2F" w14:textId="77777777" w:rsidR="00EF0D6A" w:rsidRPr="00C61C8F" w:rsidRDefault="00EF0D6A">
                      <w:pPr>
                        <w:rPr>
                          <w:b/>
                          <w:bCs/>
                        </w:rPr>
                      </w:pPr>
                    </w:p>
                    <w:p w14:paraId="0440FA68" w14:textId="2D1DF027" w:rsidR="00DD38F0" w:rsidRPr="00DD38F0" w:rsidRDefault="00DD38F0" w:rsidP="00DD38F0">
                      <w:r w:rsidRPr="00DD38F0">
                        <w:rPr>
                          <w:b/>
                        </w:rPr>
                        <w:t xml:space="preserve">150 Super Cylinder Oil </w:t>
                      </w:r>
                      <w:r w:rsidRPr="00DD38F0">
                        <w:t xml:space="preserve">is a blend of high quality base stocks and lubricity additives.  Specifically formulated for Steam Cylinder lubrication, it can also be used for </w:t>
                      </w:r>
                      <w:r w:rsidRPr="00DD38F0">
                        <w:t>lubrication</w:t>
                      </w:r>
                      <w:r w:rsidRPr="00DD38F0">
                        <w:t xml:space="preserve"> of slow speed industrial gear applications, worm drives and slow speed loaded journal bearings.  </w:t>
                      </w:r>
                    </w:p>
                    <w:p w14:paraId="4BD315DD" w14:textId="77777777" w:rsidR="00DD38F0" w:rsidRPr="00DD38F0" w:rsidRDefault="00DD38F0" w:rsidP="00DD38F0"/>
                    <w:p w14:paraId="7BFA8DF5" w14:textId="77777777" w:rsidR="00DD38F0" w:rsidRPr="00DD38F0" w:rsidRDefault="00DD38F0" w:rsidP="00DD38F0"/>
                    <w:p w14:paraId="5624E591" w14:textId="77777777" w:rsidR="00DD38F0" w:rsidRPr="00DD38F0" w:rsidRDefault="00DD38F0" w:rsidP="00DD38F0">
                      <w:r w:rsidRPr="00DD38F0">
                        <w:rPr>
                          <w:b/>
                        </w:rPr>
                        <w:t>150 Super Cylinder Oil</w:t>
                      </w:r>
                      <w:r w:rsidRPr="00DD38F0">
                        <w:t xml:space="preserve"> is formulated to withstand higher temperatures with excellent resistance to thermal degradation.  This product protects against rust and corrosion, provides good sealing film strength, excellent lubricity and is resistant to water washout.</w:t>
                      </w:r>
                    </w:p>
                    <w:p w14:paraId="3A3FC93C" w14:textId="77777777" w:rsidR="001A2AF6" w:rsidRDefault="001A2AF6"/>
                  </w:txbxContent>
                </v:textbox>
                <w10:wrap type="square"/>
              </v:shape>
            </w:pict>
          </mc:Fallback>
        </mc:AlternateContent>
      </w:r>
      <w:r w:rsidR="00F2343F">
        <w:rPr>
          <w:noProof/>
        </w:rPr>
        <mc:AlternateContent>
          <mc:Choice Requires="wps">
            <w:drawing>
              <wp:anchor distT="0" distB="0" distL="114300" distR="114300" simplePos="0" relativeHeight="487563776" behindDoc="0" locked="0" layoutInCell="1" allowOverlap="1" wp14:anchorId="2647D8E7" wp14:editId="645B0B4D">
                <wp:simplePos x="0" y="0"/>
                <wp:positionH relativeFrom="column">
                  <wp:posOffset>-635001</wp:posOffset>
                </wp:positionH>
                <wp:positionV relativeFrom="paragraph">
                  <wp:posOffset>941070</wp:posOffset>
                </wp:positionV>
                <wp:extent cx="4505325" cy="7620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505325" cy="762000"/>
                        </a:xfrm>
                        <a:prstGeom prst="rect">
                          <a:avLst/>
                        </a:prstGeom>
                        <a:noFill/>
                        <a:ln w="6350">
                          <a:noFill/>
                        </a:ln>
                      </wps:spPr>
                      <wps:txbx>
                        <w:txbxContent>
                          <w:p w14:paraId="21395855" w14:textId="233A73AB" w:rsidR="005F0ABE" w:rsidRPr="00597D57" w:rsidRDefault="00DD38F0" w:rsidP="005F0ABE">
                            <w:pPr>
                              <w:pStyle w:val="PDS2ProductName"/>
                              <w:rPr>
                                <w:sz w:val="48"/>
                                <w:szCs w:val="48"/>
                              </w:rPr>
                            </w:pPr>
                            <w:r>
                              <w:rPr>
                                <w:sz w:val="48"/>
                                <w:szCs w:val="48"/>
                              </w:rPr>
                              <w:t>150 Super Cylinder Oil</w:t>
                            </w:r>
                          </w:p>
                          <w:p w14:paraId="2FFE735F" w14:textId="3A84D5AE" w:rsidR="005F0ABE" w:rsidRPr="00597D57" w:rsidRDefault="00DD38F0" w:rsidP="005F0ABE">
                            <w:pPr>
                              <w:pStyle w:val="PDS3Subhead"/>
                              <w:rPr>
                                <w:sz w:val="28"/>
                                <w:szCs w:val="28"/>
                              </w:rPr>
                            </w:pPr>
                            <w:r>
                              <w:rPr>
                                <w:sz w:val="28"/>
                                <w:szCs w:val="28"/>
                              </w:rPr>
                              <w:t>Premium Steam Cylinder 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7D8E7" id="Text Box 22" o:spid="_x0000_s1030" type="#_x0000_t202" style="position:absolute;margin-left:-50pt;margin-top:74.1pt;width:354.75pt;height:60pt;z-index:4875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" filled="f" stroked="f" strokeweight=".5pt">
                <v:textbox>
                  <w:txbxContent>
                    <w:p w14:paraId="21395855" w14:textId="233A73AB" w:rsidR="005F0ABE" w:rsidRPr="00597D57" w:rsidRDefault="00DD38F0" w:rsidP="005F0ABE">
                      <w:pPr>
                        <w:pStyle w:val="PDS2ProductName"/>
                        <w:rPr>
                          <w:sz w:val="48"/>
                          <w:szCs w:val="48"/>
                        </w:rPr>
                      </w:pPr>
                      <w:r>
                        <w:rPr>
                          <w:sz w:val="48"/>
                          <w:szCs w:val="48"/>
                        </w:rPr>
                        <w:t>150 Super Cylinder Oil</w:t>
                      </w:r>
                    </w:p>
                    <w:p w14:paraId="2FFE735F" w14:textId="3A84D5AE" w:rsidR="005F0ABE" w:rsidRPr="00597D57" w:rsidRDefault="00DD38F0" w:rsidP="005F0ABE">
                      <w:pPr>
                        <w:pStyle w:val="PDS3Subhead"/>
                        <w:rPr>
                          <w:sz w:val="28"/>
                          <w:szCs w:val="28"/>
                        </w:rPr>
                      </w:pPr>
                      <w:r>
                        <w:rPr>
                          <w:sz w:val="28"/>
                          <w:szCs w:val="28"/>
                        </w:rPr>
                        <w:t>Premium Steam Cylinder Oil</w:t>
                      </w:r>
                    </w:p>
                  </w:txbxContent>
                </v:textbox>
              </v:shape>
            </w:pict>
          </mc:Fallback>
        </mc:AlternateContent>
      </w:r>
      <w:r w:rsidR="005F0ABE">
        <w:rPr>
          <w:noProof/>
        </w:rPr>
        <mc:AlternateContent>
          <mc:Choice Requires="wps">
            <w:drawing>
              <wp:anchor distT="0" distB="0" distL="114300" distR="114300" simplePos="0" relativeHeight="487561728" behindDoc="0" locked="0" layoutInCell="1" allowOverlap="1" wp14:anchorId="3731C81B" wp14:editId="0BD67693">
                <wp:simplePos x="0" y="0"/>
                <wp:positionH relativeFrom="column">
                  <wp:posOffset>5215255</wp:posOffset>
                </wp:positionH>
                <wp:positionV relativeFrom="paragraph">
                  <wp:posOffset>922020</wp:posOffset>
                </wp:positionV>
                <wp:extent cx="1365250" cy="670693"/>
                <wp:effectExtent l="0" t="0" r="0" b="0"/>
                <wp:wrapNone/>
                <wp:docPr id="8" name="Text Box 8"/>
                <wp:cNvGraphicFramePr/>
                <a:graphic xmlns:a="http://schemas.openxmlformats.org/drawingml/2006/main">
                  <a:graphicData uri="http://schemas.microsoft.com/office/word/2010/wordprocessingShape">
                    <wps:wsp>
                      <wps:cNvSpPr txBox="1"/>
                      <wps:spPr>
                        <a:xfrm>
                          <a:off x="0" y="0"/>
                          <a:ext cx="1365250" cy="670693"/>
                        </a:xfrm>
                        <a:prstGeom prst="rect">
                          <a:avLst/>
                        </a:prstGeom>
                        <a:noFill/>
                        <a:ln w="6350">
                          <a:noFill/>
                        </a:ln>
                      </wps:spPr>
                      <wps:txbx>
                        <w:txbxContent>
                          <w:p w14:paraId="78A67FD6" w14:textId="77777777" w:rsidR="005F0ABE" w:rsidRPr="000E20C9" w:rsidRDefault="005F0ABE" w:rsidP="00E278CB">
                            <w:pPr>
                              <w:pStyle w:val="PDS3Subhead"/>
                              <w:jc w:val="right"/>
                              <w:rPr>
                                <w:sz w:val="24"/>
                                <w:szCs w:val="24"/>
                              </w:rPr>
                            </w:pPr>
                            <w:r w:rsidRPr="000E20C9">
                              <w:rPr>
                                <w:sz w:val="24"/>
                                <w:szCs w:val="24"/>
                              </w:rPr>
                              <w:t xml:space="preserve">Rev. </w:t>
                            </w:r>
                            <w:r w:rsidR="00E278CB">
                              <w:rPr>
                                <w:sz w:val="24"/>
                                <w:szCs w:val="24"/>
                              </w:rPr>
                              <w:t>2</w:t>
                            </w:r>
                            <w:r w:rsidRPr="000E20C9">
                              <w:rPr>
                                <w:sz w:val="24"/>
                                <w:szCs w:val="24"/>
                              </w:rPr>
                              <w:t>/202</w:t>
                            </w:r>
                            <w:r>
                              <w:rPr>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1C81B" id="Text Box 8" o:spid="_x0000_s1031" type="#_x0000_t202" style="position:absolute;margin-left:410.65pt;margin-top:72.6pt;width:107.5pt;height:52.8pt;z-index:4875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" filled="f" stroked="f" strokeweight=".5pt">
                <v:textbox>
                  <w:txbxContent>
                    <w:p w14:paraId="78A67FD6" w14:textId="77777777" w:rsidR="005F0ABE" w:rsidRPr="000E20C9" w:rsidRDefault="005F0ABE" w:rsidP="00E278CB">
                      <w:pPr>
                        <w:pStyle w:val="PDS3Subhead"/>
                        <w:jc w:val="right"/>
                        <w:rPr>
                          <w:sz w:val="24"/>
                          <w:szCs w:val="24"/>
                        </w:rPr>
                      </w:pPr>
                      <w:r w:rsidRPr="000E20C9">
                        <w:rPr>
                          <w:sz w:val="24"/>
                          <w:szCs w:val="24"/>
                        </w:rPr>
                        <w:t xml:space="preserve">Rev. </w:t>
                      </w:r>
                      <w:r w:rsidR="00E278CB">
                        <w:rPr>
                          <w:sz w:val="24"/>
                          <w:szCs w:val="24"/>
                        </w:rPr>
                        <w:t>2</w:t>
                      </w:r>
                      <w:r w:rsidRPr="000E20C9">
                        <w:rPr>
                          <w:sz w:val="24"/>
                          <w:szCs w:val="24"/>
                        </w:rPr>
                        <w:t>/202</w:t>
                      </w:r>
                      <w:r>
                        <w:rPr>
                          <w:sz w:val="24"/>
                          <w:szCs w:val="24"/>
                        </w:rPr>
                        <w:t>4</w:t>
                      </w:r>
                    </w:p>
                  </w:txbxContent>
                </v:textbox>
              </v:shape>
            </w:pict>
          </mc:Fallback>
        </mc:AlternateContent>
      </w:r>
      <w:r w:rsidR="005F0ABE">
        <w:rPr>
          <w:rFonts w:ascii="Times New Roman"/>
          <w:noProof/>
          <w:sz w:val="17"/>
        </w:rPr>
        <w:drawing>
          <wp:anchor distT="0" distB="0" distL="114300" distR="114300" simplePos="0" relativeHeight="487559680" behindDoc="1" locked="0" layoutInCell="1" allowOverlap="1" wp14:anchorId="3D8F92CF" wp14:editId="47FFEBE3">
            <wp:simplePos x="0" y="0"/>
            <wp:positionH relativeFrom="page">
              <wp:align>right</wp:align>
            </wp:positionH>
            <wp:positionV relativeFrom="paragraph">
              <wp:posOffset>912495</wp:posOffset>
            </wp:positionV>
            <wp:extent cx="3080014" cy="2165570"/>
            <wp:effectExtent l="0" t="0" r="0" b="6350"/>
            <wp:wrapTight wrapText="bothSides">
              <wp:wrapPolygon edited="0">
                <wp:start x="8417" y="1330"/>
                <wp:lineTo x="2672" y="3421"/>
                <wp:lineTo x="1871" y="3801"/>
                <wp:lineTo x="2004" y="13872"/>
                <wp:lineTo x="1470" y="16913"/>
                <wp:lineTo x="401" y="17863"/>
                <wp:lineTo x="802" y="18433"/>
                <wp:lineTo x="7749" y="19953"/>
                <wp:lineTo x="7749" y="20333"/>
                <wp:lineTo x="10021" y="21093"/>
                <wp:lineTo x="11357" y="21473"/>
                <wp:lineTo x="13494" y="21473"/>
                <wp:lineTo x="14029" y="21093"/>
                <wp:lineTo x="19373" y="20143"/>
                <wp:lineTo x="19373" y="19953"/>
                <wp:lineTo x="19908" y="19193"/>
                <wp:lineTo x="19640" y="17103"/>
                <wp:lineTo x="18438" y="16913"/>
                <wp:lineTo x="18839" y="4371"/>
                <wp:lineTo x="17235" y="3801"/>
                <wp:lineTo x="9620" y="1330"/>
                <wp:lineTo x="8417" y="1330"/>
              </wp:wrapPolygon>
            </wp:wrapTight>
            <wp:docPr id="6" name="Picture 6" descr="A group of black barrels and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black barrels and a contain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080014" cy="2165570"/>
                    </a:xfrm>
                    <a:prstGeom prst="rect">
                      <a:avLst/>
                    </a:prstGeom>
                  </pic:spPr>
                </pic:pic>
              </a:graphicData>
            </a:graphic>
          </wp:anchor>
        </w:drawing>
      </w:r>
    </w:p>
    <w:p w14:paraId="72F1188D" w14:textId="77777777" w:rsidR="00301BBE" w:rsidRPr="00301BBE" w:rsidRDefault="00301BBE" w:rsidP="00301BBE">
      <w:pPr>
        <w:tabs>
          <w:tab w:val="left" w:pos="3210"/>
        </w:tabs>
      </w:pPr>
    </w:p>
    <w:sectPr w:rsidR="00301BBE" w:rsidRPr="00301BBE">
      <w:pgSz w:w="12240" w:h="15840"/>
      <w:pgMar w:top="0" w:right="1720" w:bottom="1280" w:left="1720" w:header="0" w:footer="8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3F9B6" w14:textId="77777777" w:rsidR="00DD38F0" w:rsidRDefault="00DD38F0">
      <w:r>
        <w:separator/>
      </w:r>
    </w:p>
  </w:endnote>
  <w:endnote w:type="continuationSeparator" w:id="0">
    <w:p w14:paraId="7E2C0C4D" w14:textId="77777777" w:rsidR="00DD38F0" w:rsidRDefault="00DD3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Book">
    <w:altName w:val="Calibri"/>
    <w:panose1 w:val="00000000000000000000"/>
    <w:charset w:val="00"/>
    <w:family w:val="modern"/>
    <w:notTrueType/>
    <w:pitch w:val="variable"/>
    <w:sig w:usb0="A00002FF" w:usb1="4000005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C1C05" w14:textId="77777777" w:rsidR="005F51DB" w:rsidRDefault="00D978BE">
    <w:pPr>
      <w:pStyle w:val="BodyText"/>
      <w:spacing w:line="14" w:lineRule="auto"/>
      <w:ind w:left="0"/>
      <w:rPr>
        <w:sz w:val="20"/>
      </w:rPr>
    </w:pPr>
    <w:r>
      <w:rPr>
        <w:noProof/>
      </w:rPr>
      <mc:AlternateContent>
        <mc:Choice Requires="wps">
          <w:drawing>
            <wp:anchor distT="0" distB="0" distL="114300" distR="114300" simplePos="0" relativeHeight="251658240" behindDoc="1" locked="0" layoutInCell="1" allowOverlap="1" wp14:anchorId="1C91FE28" wp14:editId="27D01861">
              <wp:simplePos x="0" y="0"/>
              <wp:positionH relativeFrom="page">
                <wp:posOffset>595222</wp:posOffset>
              </wp:positionH>
              <wp:positionV relativeFrom="page">
                <wp:posOffset>9230264</wp:posOffset>
              </wp:positionV>
              <wp:extent cx="2147977" cy="605155"/>
              <wp:effectExtent l="0" t="0" r="5080" b="4445"/>
              <wp:wrapNone/>
              <wp:docPr id="2"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977"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F9ADE" w14:textId="77777777" w:rsidR="005F51DB" w:rsidRPr="00E56527" w:rsidRDefault="00065551">
                          <w:pPr>
                            <w:pStyle w:val="BodyText"/>
                            <w:spacing w:before="26" w:line="194" w:lineRule="exact"/>
                            <w:rPr>
                              <w:rFonts w:ascii="Gotham Book" w:hAnsi="Gotham Book"/>
                            </w:rPr>
                          </w:pPr>
                          <w:r w:rsidRPr="00E56527">
                            <w:rPr>
                              <w:rFonts w:ascii="Gotham Book" w:hAnsi="Gotham Book"/>
                              <w:color w:val="231F20"/>
                              <w:w w:val="75"/>
                            </w:rPr>
                            <w:t>A</w:t>
                          </w:r>
                          <w:r w:rsidRPr="00E56527">
                            <w:rPr>
                              <w:rFonts w:ascii="Gotham Book" w:hAnsi="Gotham Book"/>
                              <w:color w:val="231F20"/>
                              <w:spacing w:val="1"/>
                            </w:rPr>
                            <w:t xml:space="preserve"> </w:t>
                          </w:r>
                          <w:r w:rsidRPr="00E56527">
                            <w:rPr>
                              <w:rFonts w:ascii="Gotham Book" w:hAnsi="Gotham Book"/>
                              <w:color w:val="231F20"/>
                              <w:w w:val="75"/>
                            </w:rPr>
                            <w:t>U.S.</w:t>
                          </w:r>
                          <w:r w:rsidRPr="00E56527">
                            <w:rPr>
                              <w:rFonts w:ascii="Gotham Book" w:hAnsi="Gotham Book"/>
                              <w:color w:val="231F20"/>
                              <w:spacing w:val="2"/>
                            </w:rPr>
                            <w:t xml:space="preserve"> </w:t>
                          </w:r>
                          <w:r w:rsidRPr="00E56527">
                            <w:rPr>
                              <w:rFonts w:ascii="Gotham Book" w:hAnsi="Gotham Book"/>
                              <w:color w:val="231F20"/>
                              <w:w w:val="75"/>
                            </w:rPr>
                            <w:t>Venture</w:t>
                          </w:r>
                          <w:r w:rsidRPr="00E56527">
                            <w:rPr>
                              <w:rFonts w:ascii="Gotham Book" w:hAnsi="Gotham Book"/>
                              <w:color w:val="231F20"/>
                              <w:spacing w:val="2"/>
                            </w:rPr>
                            <w:t xml:space="preserve"> </w:t>
                          </w:r>
                          <w:r w:rsidRPr="00E56527">
                            <w:rPr>
                              <w:rFonts w:ascii="Gotham Book" w:hAnsi="Gotham Book"/>
                              <w:color w:val="231F20"/>
                              <w:spacing w:val="-2"/>
                              <w:w w:val="75"/>
                            </w:rPr>
                            <w:t>Company</w:t>
                          </w:r>
                        </w:p>
                        <w:p w14:paraId="7CD4FEF3" w14:textId="77777777" w:rsidR="005F51DB" w:rsidRPr="00E56527" w:rsidRDefault="00065551">
                          <w:pPr>
                            <w:pStyle w:val="BodyText"/>
                            <w:spacing w:line="192" w:lineRule="exact"/>
                            <w:rPr>
                              <w:rFonts w:ascii="Gotham Book" w:hAnsi="Gotham Book"/>
                            </w:rPr>
                          </w:pPr>
                          <w:r w:rsidRPr="00E56527">
                            <w:rPr>
                              <w:rFonts w:ascii="Gotham Book" w:hAnsi="Gotham Book"/>
                              <w:color w:val="231F20"/>
                              <w:w w:val="75"/>
                            </w:rPr>
                            <w:t>425</w:t>
                          </w:r>
                          <w:r w:rsidRPr="00E56527">
                            <w:rPr>
                              <w:rFonts w:ascii="Gotham Book" w:hAnsi="Gotham Book"/>
                              <w:color w:val="231F20"/>
                              <w:spacing w:val="4"/>
                            </w:rPr>
                            <w:t xml:space="preserve"> </w:t>
                          </w:r>
                          <w:r w:rsidRPr="00E56527">
                            <w:rPr>
                              <w:rFonts w:ascii="Gotham Book" w:hAnsi="Gotham Book"/>
                              <w:color w:val="231F20"/>
                              <w:w w:val="75"/>
                            </w:rPr>
                            <w:t>Better</w:t>
                          </w:r>
                          <w:r w:rsidRPr="00E56527">
                            <w:rPr>
                              <w:rFonts w:ascii="Gotham Book" w:hAnsi="Gotham Book"/>
                              <w:color w:val="231F20"/>
                              <w:spacing w:val="4"/>
                            </w:rPr>
                            <w:t xml:space="preserve"> </w:t>
                          </w:r>
                          <w:r w:rsidRPr="00E56527">
                            <w:rPr>
                              <w:rFonts w:ascii="Gotham Book" w:hAnsi="Gotham Book"/>
                              <w:color w:val="231F20"/>
                              <w:w w:val="75"/>
                            </w:rPr>
                            <w:t>Way,</w:t>
                          </w:r>
                          <w:r w:rsidRPr="00E56527">
                            <w:rPr>
                              <w:rFonts w:ascii="Gotham Book" w:hAnsi="Gotham Book"/>
                              <w:color w:val="231F20"/>
                              <w:spacing w:val="4"/>
                            </w:rPr>
                            <w:t xml:space="preserve"> </w:t>
                          </w:r>
                          <w:r w:rsidRPr="00E56527">
                            <w:rPr>
                              <w:rFonts w:ascii="Gotham Book" w:hAnsi="Gotham Book"/>
                              <w:color w:val="231F20"/>
                              <w:w w:val="75"/>
                            </w:rPr>
                            <w:t>Appleton,</w:t>
                          </w:r>
                          <w:r w:rsidRPr="00E56527">
                            <w:rPr>
                              <w:rFonts w:ascii="Gotham Book" w:hAnsi="Gotham Book"/>
                              <w:color w:val="231F20"/>
                              <w:spacing w:val="4"/>
                            </w:rPr>
                            <w:t xml:space="preserve"> </w:t>
                          </w:r>
                          <w:r w:rsidRPr="00E56527">
                            <w:rPr>
                              <w:rFonts w:ascii="Gotham Book" w:hAnsi="Gotham Book"/>
                              <w:color w:val="231F20"/>
                              <w:w w:val="75"/>
                            </w:rPr>
                            <w:t>WI</w:t>
                          </w:r>
                          <w:r w:rsidRPr="00E56527">
                            <w:rPr>
                              <w:rFonts w:ascii="Gotham Book" w:hAnsi="Gotham Book"/>
                              <w:color w:val="231F20"/>
                              <w:spacing w:val="4"/>
                            </w:rPr>
                            <w:t xml:space="preserve"> </w:t>
                          </w:r>
                          <w:r w:rsidRPr="00E56527">
                            <w:rPr>
                              <w:rFonts w:ascii="Gotham Book" w:hAnsi="Gotham Book"/>
                              <w:color w:val="231F20"/>
                              <w:spacing w:val="-4"/>
                              <w:w w:val="75"/>
                            </w:rPr>
                            <w:t>54915</w:t>
                          </w:r>
                        </w:p>
                        <w:p w14:paraId="1245BB59" w14:textId="77777777" w:rsidR="005F51DB" w:rsidRPr="00E56527" w:rsidRDefault="00DD38F0">
                          <w:pPr>
                            <w:pStyle w:val="BodyText"/>
                            <w:spacing w:line="194" w:lineRule="exact"/>
                            <w:rPr>
                              <w:rFonts w:ascii="Gotham Book" w:hAnsi="Gotham Book"/>
                            </w:rPr>
                          </w:pPr>
                          <w:hyperlink r:id="rId1">
                            <w:r w:rsidR="00065551" w:rsidRPr="00E56527">
                              <w:rPr>
                                <w:rFonts w:ascii="Gotham Book" w:hAnsi="Gotham Book"/>
                                <w:color w:val="231F20"/>
                                <w:w w:val="80"/>
                              </w:rPr>
                              <w:t>www.uslube.com</w:t>
                            </w:r>
                          </w:hyperlink>
                          <w:r w:rsidR="00065551" w:rsidRPr="00E56527">
                            <w:rPr>
                              <w:rFonts w:ascii="Gotham Book" w:hAnsi="Gotham Book"/>
                              <w:color w:val="231F20"/>
                              <w:spacing w:val="3"/>
                            </w:rPr>
                            <w:t xml:space="preserve"> </w:t>
                          </w:r>
                          <w:r w:rsidR="00065551" w:rsidRPr="00E56527">
                            <w:rPr>
                              <w:rFonts w:ascii="Gotham Book" w:hAnsi="Gotham Book"/>
                              <w:color w:val="231F20"/>
                              <w:w w:val="80"/>
                            </w:rPr>
                            <w:t>•</w:t>
                          </w:r>
                          <w:r w:rsidR="00065551" w:rsidRPr="00E56527">
                            <w:rPr>
                              <w:rFonts w:ascii="Gotham Book" w:hAnsi="Gotham Book"/>
                              <w:color w:val="231F20"/>
                              <w:spacing w:val="4"/>
                            </w:rPr>
                            <w:t xml:space="preserve"> </w:t>
                          </w:r>
                          <w:r w:rsidR="00065551" w:rsidRPr="00E56527">
                            <w:rPr>
                              <w:rFonts w:ascii="Gotham Book" w:hAnsi="Gotham Book"/>
                              <w:color w:val="231F20"/>
                              <w:w w:val="80"/>
                            </w:rPr>
                            <w:t>800-490-</w:t>
                          </w:r>
                          <w:r w:rsidR="00065551" w:rsidRPr="00E56527">
                            <w:rPr>
                              <w:rFonts w:ascii="Gotham Book" w:hAnsi="Gotham Book"/>
                              <w:color w:val="231F20"/>
                              <w:spacing w:val="-4"/>
                              <w:w w:val="80"/>
                            </w:rPr>
                            <w:t>4900</w:t>
                          </w:r>
                        </w:p>
                        <w:p w14:paraId="1830FD9B" w14:textId="77777777" w:rsidR="005F51DB" w:rsidRPr="00E56527" w:rsidRDefault="00065551">
                          <w:pPr>
                            <w:spacing w:before="157"/>
                            <w:ind w:left="20"/>
                            <w:rPr>
                              <w:rFonts w:ascii="Gotham Book" w:hAnsi="Gotham Book"/>
                              <w:sz w:val="14"/>
                            </w:rPr>
                          </w:pPr>
                          <w:r w:rsidRPr="00E56527">
                            <w:rPr>
                              <w:rFonts w:ascii="Gotham Book" w:hAnsi="Gotham Book"/>
                              <w:color w:val="231F20"/>
                              <w:w w:val="80"/>
                              <w:sz w:val="14"/>
                            </w:rPr>
                            <w:t>Thrive</w:t>
                          </w:r>
                          <w:r w:rsidRPr="00E56527">
                            <w:rPr>
                              <w:rFonts w:ascii="Gotham Book" w:hAnsi="Gotham Book"/>
                              <w:color w:val="231F20"/>
                              <w:spacing w:val="-5"/>
                              <w:sz w:val="14"/>
                            </w:rPr>
                            <w:t xml:space="preserve"> </w:t>
                          </w:r>
                          <w:r w:rsidRPr="00E56527">
                            <w:rPr>
                              <w:rFonts w:ascii="Gotham Book" w:hAnsi="Gotham Book"/>
                              <w:color w:val="231F20"/>
                              <w:w w:val="80"/>
                              <w:sz w:val="14"/>
                            </w:rPr>
                            <w:t>is</w:t>
                          </w:r>
                          <w:r w:rsidRPr="00E56527">
                            <w:rPr>
                              <w:rFonts w:ascii="Gotham Book" w:hAnsi="Gotham Book"/>
                              <w:color w:val="231F20"/>
                              <w:spacing w:val="-4"/>
                              <w:sz w:val="14"/>
                            </w:rPr>
                            <w:t xml:space="preserve"> </w:t>
                          </w:r>
                          <w:r w:rsidRPr="00E56527">
                            <w:rPr>
                              <w:rFonts w:ascii="Gotham Book" w:hAnsi="Gotham Book"/>
                              <w:color w:val="231F20"/>
                              <w:w w:val="80"/>
                              <w:sz w:val="14"/>
                            </w:rPr>
                            <w:t>a</w:t>
                          </w:r>
                          <w:r w:rsidRPr="00E56527">
                            <w:rPr>
                              <w:rFonts w:ascii="Gotham Book" w:hAnsi="Gotham Book"/>
                              <w:color w:val="231F20"/>
                              <w:spacing w:val="-4"/>
                              <w:sz w:val="14"/>
                            </w:rPr>
                            <w:t xml:space="preserve"> </w:t>
                          </w:r>
                          <w:r w:rsidRPr="00E56527">
                            <w:rPr>
                              <w:rFonts w:ascii="Gotham Book" w:hAnsi="Gotham Book"/>
                              <w:color w:val="231F20"/>
                              <w:w w:val="80"/>
                              <w:sz w:val="14"/>
                            </w:rPr>
                            <w:t>registered</w:t>
                          </w:r>
                          <w:r w:rsidRPr="00E56527">
                            <w:rPr>
                              <w:rFonts w:ascii="Gotham Book" w:hAnsi="Gotham Book"/>
                              <w:color w:val="231F20"/>
                              <w:spacing w:val="-4"/>
                              <w:sz w:val="14"/>
                            </w:rPr>
                            <w:t xml:space="preserve"> </w:t>
                          </w:r>
                          <w:r w:rsidRPr="00E56527">
                            <w:rPr>
                              <w:rFonts w:ascii="Gotham Book" w:hAnsi="Gotham Book"/>
                              <w:color w:val="231F20"/>
                              <w:w w:val="80"/>
                              <w:sz w:val="14"/>
                            </w:rPr>
                            <w:t>trademark</w:t>
                          </w:r>
                          <w:r w:rsidRPr="00E56527">
                            <w:rPr>
                              <w:rFonts w:ascii="Gotham Book" w:hAnsi="Gotham Book"/>
                              <w:color w:val="231F20"/>
                              <w:spacing w:val="-4"/>
                              <w:sz w:val="14"/>
                            </w:rPr>
                            <w:t xml:space="preserve"> </w:t>
                          </w:r>
                          <w:r w:rsidRPr="00E56527">
                            <w:rPr>
                              <w:rFonts w:ascii="Gotham Book" w:hAnsi="Gotham Book"/>
                              <w:color w:val="231F20"/>
                              <w:w w:val="80"/>
                              <w:sz w:val="14"/>
                            </w:rPr>
                            <w:t>of</w:t>
                          </w:r>
                          <w:r w:rsidRPr="00E56527">
                            <w:rPr>
                              <w:rFonts w:ascii="Gotham Book" w:hAnsi="Gotham Book"/>
                              <w:color w:val="231F20"/>
                              <w:spacing w:val="-5"/>
                              <w:sz w:val="14"/>
                            </w:rPr>
                            <w:t xml:space="preserve"> </w:t>
                          </w:r>
                          <w:r w:rsidRPr="00E56527">
                            <w:rPr>
                              <w:rFonts w:ascii="Gotham Book" w:hAnsi="Gotham Book"/>
                              <w:color w:val="231F20"/>
                              <w:w w:val="80"/>
                              <w:sz w:val="14"/>
                            </w:rPr>
                            <w:t>U.S.</w:t>
                          </w:r>
                          <w:r w:rsidRPr="00E56527">
                            <w:rPr>
                              <w:rFonts w:ascii="Gotham Book" w:hAnsi="Gotham Book"/>
                              <w:color w:val="231F20"/>
                              <w:spacing w:val="-4"/>
                              <w:sz w:val="14"/>
                            </w:rPr>
                            <w:t xml:space="preserve"> </w:t>
                          </w:r>
                          <w:r w:rsidRPr="00E56527">
                            <w:rPr>
                              <w:rFonts w:ascii="Gotham Book" w:hAnsi="Gotham Book"/>
                              <w:color w:val="231F20"/>
                              <w:w w:val="80"/>
                              <w:sz w:val="14"/>
                            </w:rPr>
                            <w:t>Venture,</w:t>
                          </w:r>
                          <w:r w:rsidRPr="00E56527">
                            <w:rPr>
                              <w:rFonts w:ascii="Gotham Book" w:hAnsi="Gotham Book"/>
                              <w:color w:val="231F20"/>
                              <w:spacing w:val="-4"/>
                              <w:sz w:val="14"/>
                            </w:rPr>
                            <w:t xml:space="preserve"> </w:t>
                          </w:r>
                          <w:r w:rsidRPr="00E56527">
                            <w:rPr>
                              <w:rFonts w:ascii="Gotham Book" w:hAnsi="Gotham Book"/>
                              <w:color w:val="231F20"/>
                              <w:spacing w:val="-4"/>
                              <w:w w:val="80"/>
                              <w:sz w:val="14"/>
                            </w:rPr>
                            <w:t>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1FE28" id="_x0000_t202" coordsize="21600,21600" o:spt="202" path="m,l,21600r21600,l21600,xe">
              <v:stroke joinstyle="miter"/>
              <v:path gradientshapeok="t" o:connecttype="rect"/>
            </v:shapetype>
            <v:shape id="docshape4" o:spid="_x0000_s1032" type="#_x0000_t202" style="position:absolute;margin-left:46.85pt;margin-top:726.8pt;width:169.15pt;height:47.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" filled="f" stroked="f">
              <v:textbox inset="0,0,0,0">
                <w:txbxContent>
                  <w:p w14:paraId="45AF9ADE" w14:textId="77777777" w:rsidR="005F51DB" w:rsidRPr="00E56527" w:rsidRDefault="00065551">
                    <w:pPr>
                      <w:pStyle w:val="BodyText"/>
                      <w:spacing w:before="26" w:line="194" w:lineRule="exact"/>
                      <w:rPr>
                        <w:rFonts w:ascii="Gotham Book" w:hAnsi="Gotham Book"/>
                      </w:rPr>
                    </w:pPr>
                    <w:r w:rsidRPr="00E56527">
                      <w:rPr>
                        <w:rFonts w:ascii="Gotham Book" w:hAnsi="Gotham Book"/>
                        <w:color w:val="231F20"/>
                        <w:w w:val="75"/>
                      </w:rPr>
                      <w:t>A</w:t>
                    </w:r>
                    <w:r w:rsidRPr="00E56527">
                      <w:rPr>
                        <w:rFonts w:ascii="Gotham Book" w:hAnsi="Gotham Book"/>
                        <w:color w:val="231F20"/>
                        <w:spacing w:val="1"/>
                      </w:rPr>
                      <w:t xml:space="preserve"> </w:t>
                    </w:r>
                    <w:r w:rsidRPr="00E56527">
                      <w:rPr>
                        <w:rFonts w:ascii="Gotham Book" w:hAnsi="Gotham Book"/>
                        <w:color w:val="231F20"/>
                        <w:w w:val="75"/>
                      </w:rPr>
                      <w:t>U.S.</w:t>
                    </w:r>
                    <w:r w:rsidRPr="00E56527">
                      <w:rPr>
                        <w:rFonts w:ascii="Gotham Book" w:hAnsi="Gotham Book"/>
                        <w:color w:val="231F20"/>
                        <w:spacing w:val="2"/>
                      </w:rPr>
                      <w:t xml:space="preserve"> </w:t>
                    </w:r>
                    <w:r w:rsidRPr="00E56527">
                      <w:rPr>
                        <w:rFonts w:ascii="Gotham Book" w:hAnsi="Gotham Book"/>
                        <w:color w:val="231F20"/>
                        <w:w w:val="75"/>
                      </w:rPr>
                      <w:t>Venture</w:t>
                    </w:r>
                    <w:r w:rsidRPr="00E56527">
                      <w:rPr>
                        <w:rFonts w:ascii="Gotham Book" w:hAnsi="Gotham Book"/>
                        <w:color w:val="231F20"/>
                        <w:spacing w:val="2"/>
                      </w:rPr>
                      <w:t xml:space="preserve"> </w:t>
                    </w:r>
                    <w:r w:rsidRPr="00E56527">
                      <w:rPr>
                        <w:rFonts w:ascii="Gotham Book" w:hAnsi="Gotham Book"/>
                        <w:color w:val="231F20"/>
                        <w:spacing w:val="-2"/>
                        <w:w w:val="75"/>
                      </w:rPr>
                      <w:t>Company</w:t>
                    </w:r>
                  </w:p>
                  <w:p w14:paraId="7CD4FEF3" w14:textId="77777777" w:rsidR="005F51DB" w:rsidRPr="00E56527" w:rsidRDefault="00065551">
                    <w:pPr>
                      <w:pStyle w:val="BodyText"/>
                      <w:spacing w:line="192" w:lineRule="exact"/>
                      <w:rPr>
                        <w:rFonts w:ascii="Gotham Book" w:hAnsi="Gotham Book"/>
                      </w:rPr>
                    </w:pPr>
                    <w:r w:rsidRPr="00E56527">
                      <w:rPr>
                        <w:rFonts w:ascii="Gotham Book" w:hAnsi="Gotham Book"/>
                        <w:color w:val="231F20"/>
                        <w:w w:val="75"/>
                      </w:rPr>
                      <w:t>425</w:t>
                    </w:r>
                    <w:r w:rsidRPr="00E56527">
                      <w:rPr>
                        <w:rFonts w:ascii="Gotham Book" w:hAnsi="Gotham Book"/>
                        <w:color w:val="231F20"/>
                        <w:spacing w:val="4"/>
                      </w:rPr>
                      <w:t xml:space="preserve"> </w:t>
                    </w:r>
                    <w:r w:rsidRPr="00E56527">
                      <w:rPr>
                        <w:rFonts w:ascii="Gotham Book" w:hAnsi="Gotham Book"/>
                        <w:color w:val="231F20"/>
                        <w:w w:val="75"/>
                      </w:rPr>
                      <w:t>Better</w:t>
                    </w:r>
                    <w:r w:rsidRPr="00E56527">
                      <w:rPr>
                        <w:rFonts w:ascii="Gotham Book" w:hAnsi="Gotham Book"/>
                        <w:color w:val="231F20"/>
                        <w:spacing w:val="4"/>
                      </w:rPr>
                      <w:t xml:space="preserve"> </w:t>
                    </w:r>
                    <w:r w:rsidRPr="00E56527">
                      <w:rPr>
                        <w:rFonts w:ascii="Gotham Book" w:hAnsi="Gotham Book"/>
                        <w:color w:val="231F20"/>
                        <w:w w:val="75"/>
                      </w:rPr>
                      <w:t>Way,</w:t>
                    </w:r>
                    <w:r w:rsidRPr="00E56527">
                      <w:rPr>
                        <w:rFonts w:ascii="Gotham Book" w:hAnsi="Gotham Book"/>
                        <w:color w:val="231F20"/>
                        <w:spacing w:val="4"/>
                      </w:rPr>
                      <w:t xml:space="preserve"> </w:t>
                    </w:r>
                    <w:r w:rsidRPr="00E56527">
                      <w:rPr>
                        <w:rFonts w:ascii="Gotham Book" w:hAnsi="Gotham Book"/>
                        <w:color w:val="231F20"/>
                        <w:w w:val="75"/>
                      </w:rPr>
                      <w:t>Appleton,</w:t>
                    </w:r>
                    <w:r w:rsidRPr="00E56527">
                      <w:rPr>
                        <w:rFonts w:ascii="Gotham Book" w:hAnsi="Gotham Book"/>
                        <w:color w:val="231F20"/>
                        <w:spacing w:val="4"/>
                      </w:rPr>
                      <w:t xml:space="preserve"> </w:t>
                    </w:r>
                    <w:r w:rsidRPr="00E56527">
                      <w:rPr>
                        <w:rFonts w:ascii="Gotham Book" w:hAnsi="Gotham Book"/>
                        <w:color w:val="231F20"/>
                        <w:w w:val="75"/>
                      </w:rPr>
                      <w:t>WI</w:t>
                    </w:r>
                    <w:r w:rsidRPr="00E56527">
                      <w:rPr>
                        <w:rFonts w:ascii="Gotham Book" w:hAnsi="Gotham Book"/>
                        <w:color w:val="231F20"/>
                        <w:spacing w:val="4"/>
                      </w:rPr>
                      <w:t xml:space="preserve"> </w:t>
                    </w:r>
                    <w:r w:rsidRPr="00E56527">
                      <w:rPr>
                        <w:rFonts w:ascii="Gotham Book" w:hAnsi="Gotham Book"/>
                        <w:color w:val="231F20"/>
                        <w:spacing w:val="-4"/>
                        <w:w w:val="75"/>
                      </w:rPr>
                      <w:t>54915</w:t>
                    </w:r>
                  </w:p>
                  <w:p w14:paraId="1245BB59" w14:textId="77777777" w:rsidR="005F51DB" w:rsidRPr="00E56527" w:rsidRDefault="00DD38F0">
                    <w:pPr>
                      <w:pStyle w:val="BodyText"/>
                      <w:spacing w:line="194" w:lineRule="exact"/>
                      <w:rPr>
                        <w:rFonts w:ascii="Gotham Book" w:hAnsi="Gotham Book"/>
                      </w:rPr>
                    </w:pPr>
                    <w:hyperlink r:id="rId2">
                      <w:r w:rsidR="00065551" w:rsidRPr="00E56527">
                        <w:rPr>
                          <w:rFonts w:ascii="Gotham Book" w:hAnsi="Gotham Book"/>
                          <w:color w:val="231F20"/>
                          <w:w w:val="80"/>
                        </w:rPr>
                        <w:t>www.uslube.com</w:t>
                      </w:r>
                    </w:hyperlink>
                    <w:r w:rsidR="00065551" w:rsidRPr="00E56527">
                      <w:rPr>
                        <w:rFonts w:ascii="Gotham Book" w:hAnsi="Gotham Book"/>
                        <w:color w:val="231F20"/>
                        <w:spacing w:val="3"/>
                      </w:rPr>
                      <w:t xml:space="preserve"> </w:t>
                    </w:r>
                    <w:r w:rsidR="00065551" w:rsidRPr="00E56527">
                      <w:rPr>
                        <w:rFonts w:ascii="Gotham Book" w:hAnsi="Gotham Book"/>
                        <w:color w:val="231F20"/>
                        <w:w w:val="80"/>
                      </w:rPr>
                      <w:t>•</w:t>
                    </w:r>
                    <w:r w:rsidR="00065551" w:rsidRPr="00E56527">
                      <w:rPr>
                        <w:rFonts w:ascii="Gotham Book" w:hAnsi="Gotham Book"/>
                        <w:color w:val="231F20"/>
                        <w:spacing w:val="4"/>
                      </w:rPr>
                      <w:t xml:space="preserve"> </w:t>
                    </w:r>
                    <w:r w:rsidR="00065551" w:rsidRPr="00E56527">
                      <w:rPr>
                        <w:rFonts w:ascii="Gotham Book" w:hAnsi="Gotham Book"/>
                        <w:color w:val="231F20"/>
                        <w:w w:val="80"/>
                      </w:rPr>
                      <w:t>800-490-</w:t>
                    </w:r>
                    <w:r w:rsidR="00065551" w:rsidRPr="00E56527">
                      <w:rPr>
                        <w:rFonts w:ascii="Gotham Book" w:hAnsi="Gotham Book"/>
                        <w:color w:val="231F20"/>
                        <w:spacing w:val="-4"/>
                        <w:w w:val="80"/>
                      </w:rPr>
                      <w:t>4900</w:t>
                    </w:r>
                  </w:p>
                  <w:p w14:paraId="1830FD9B" w14:textId="77777777" w:rsidR="005F51DB" w:rsidRPr="00E56527" w:rsidRDefault="00065551">
                    <w:pPr>
                      <w:spacing w:before="157"/>
                      <w:ind w:left="20"/>
                      <w:rPr>
                        <w:rFonts w:ascii="Gotham Book" w:hAnsi="Gotham Book"/>
                        <w:sz w:val="14"/>
                      </w:rPr>
                    </w:pPr>
                    <w:r w:rsidRPr="00E56527">
                      <w:rPr>
                        <w:rFonts w:ascii="Gotham Book" w:hAnsi="Gotham Book"/>
                        <w:color w:val="231F20"/>
                        <w:w w:val="80"/>
                        <w:sz w:val="14"/>
                      </w:rPr>
                      <w:t>Thrive</w:t>
                    </w:r>
                    <w:r w:rsidRPr="00E56527">
                      <w:rPr>
                        <w:rFonts w:ascii="Gotham Book" w:hAnsi="Gotham Book"/>
                        <w:color w:val="231F20"/>
                        <w:spacing w:val="-5"/>
                        <w:sz w:val="14"/>
                      </w:rPr>
                      <w:t xml:space="preserve"> </w:t>
                    </w:r>
                    <w:r w:rsidRPr="00E56527">
                      <w:rPr>
                        <w:rFonts w:ascii="Gotham Book" w:hAnsi="Gotham Book"/>
                        <w:color w:val="231F20"/>
                        <w:w w:val="80"/>
                        <w:sz w:val="14"/>
                      </w:rPr>
                      <w:t>is</w:t>
                    </w:r>
                    <w:r w:rsidRPr="00E56527">
                      <w:rPr>
                        <w:rFonts w:ascii="Gotham Book" w:hAnsi="Gotham Book"/>
                        <w:color w:val="231F20"/>
                        <w:spacing w:val="-4"/>
                        <w:sz w:val="14"/>
                      </w:rPr>
                      <w:t xml:space="preserve"> </w:t>
                    </w:r>
                    <w:r w:rsidRPr="00E56527">
                      <w:rPr>
                        <w:rFonts w:ascii="Gotham Book" w:hAnsi="Gotham Book"/>
                        <w:color w:val="231F20"/>
                        <w:w w:val="80"/>
                        <w:sz w:val="14"/>
                      </w:rPr>
                      <w:t>a</w:t>
                    </w:r>
                    <w:r w:rsidRPr="00E56527">
                      <w:rPr>
                        <w:rFonts w:ascii="Gotham Book" w:hAnsi="Gotham Book"/>
                        <w:color w:val="231F20"/>
                        <w:spacing w:val="-4"/>
                        <w:sz w:val="14"/>
                      </w:rPr>
                      <w:t xml:space="preserve"> </w:t>
                    </w:r>
                    <w:r w:rsidRPr="00E56527">
                      <w:rPr>
                        <w:rFonts w:ascii="Gotham Book" w:hAnsi="Gotham Book"/>
                        <w:color w:val="231F20"/>
                        <w:w w:val="80"/>
                        <w:sz w:val="14"/>
                      </w:rPr>
                      <w:t>registered</w:t>
                    </w:r>
                    <w:r w:rsidRPr="00E56527">
                      <w:rPr>
                        <w:rFonts w:ascii="Gotham Book" w:hAnsi="Gotham Book"/>
                        <w:color w:val="231F20"/>
                        <w:spacing w:val="-4"/>
                        <w:sz w:val="14"/>
                      </w:rPr>
                      <w:t xml:space="preserve"> </w:t>
                    </w:r>
                    <w:r w:rsidRPr="00E56527">
                      <w:rPr>
                        <w:rFonts w:ascii="Gotham Book" w:hAnsi="Gotham Book"/>
                        <w:color w:val="231F20"/>
                        <w:w w:val="80"/>
                        <w:sz w:val="14"/>
                      </w:rPr>
                      <w:t>trademark</w:t>
                    </w:r>
                    <w:r w:rsidRPr="00E56527">
                      <w:rPr>
                        <w:rFonts w:ascii="Gotham Book" w:hAnsi="Gotham Book"/>
                        <w:color w:val="231F20"/>
                        <w:spacing w:val="-4"/>
                        <w:sz w:val="14"/>
                      </w:rPr>
                      <w:t xml:space="preserve"> </w:t>
                    </w:r>
                    <w:r w:rsidRPr="00E56527">
                      <w:rPr>
                        <w:rFonts w:ascii="Gotham Book" w:hAnsi="Gotham Book"/>
                        <w:color w:val="231F20"/>
                        <w:w w:val="80"/>
                        <w:sz w:val="14"/>
                      </w:rPr>
                      <w:t>of</w:t>
                    </w:r>
                    <w:r w:rsidRPr="00E56527">
                      <w:rPr>
                        <w:rFonts w:ascii="Gotham Book" w:hAnsi="Gotham Book"/>
                        <w:color w:val="231F20"/>
                        <w:spacing w:val="-5"/>
                        <w:sz w:val="14"/>
                      </w:rPr>
                      <w:t xml:space="preserve"> </w:t>
                    </w:r>
                    <w:r w:rsidRPr="00E56527">
                      <w:rPr>
                        <w:rFonts w:ascii="Gotham Book" w:hAnsi="Gotham Book"/>
                        <w:color w:val="231F20"/>
                        <w:w w:val="80"/>
                        <w:sz w:val="14"/>
                      </w:rPr>
                      <w:t>U.S.</w:t>
                    </w:r>
                    <w:r w:rsidRPr="00E56527">
                      <w:rPr>
                        <w:rFonts w:ascii="Gotham Book" w:hAnsi="Gotham Book"/>
                        <w:color w:val="231F20"/>
                        <w:spacing w:val="-4"/>
                        <w:sz w:val="14"/>
                      </w:rPr>
                      <w:t xml:space="preserve"> </w:t>
                    </w:r>
                    <w:r w:rsidRPr="00E56527">
                      <w:rPr>
                        <w:rFonts w:ascii="Gotham Book" w:hAnsi="Gotham Book"/>
                        <w:color w:val="231F20"/>
                        <w:w w:val="80"/>
                        <w:sz w:val="14"/>
                      </w:rPr>
                      <w:t>Venture,</w:t>
                    </w:r>
                    <w:r w:rsidRPr="00E56527">
                      <w:rPr>
                        <w:rFonts w:ascii="Gotham Book" w:hAnsi="Gotham Book"/>
                        <w:color w:val="231F20"/>
                        <w:spacing w:val="-4"/>
                        <w:sz w:val="14"/>
                      </w:rPr>
                      <w:t xml:space="preserve"> </w:t>
                    </w:r>
                    <w:r w:rsidRPr="00E56527">
                      <w:rPr>
                        <w:rFonts w:ascii="Gotham Book" w:hAnsi="Gotham Book"/>
                        <w:color w:val="231F20"/>
                        <w:spacing w:val="-4"/>
                        <w:w w:val="80"/>
                        <w:sz w:val="14"/>
                      </w:rPr>
                      <w:t>Inc.</w:t>
                    </w:r>
                  </w:p>
                </w:txbxContent>
              </v:textbox>
              <w10:wrap anchorx="page" anchory="page"/>
            </v:shape>
          </w:pict>
        </mc:Fallback>
      </mc:AlternateContent>
    </w:r>
    <w:r w:rsidR="00E56527">
      <w:rPr>
        <w:noProof/>
      </w:rPr>
      <mc:AlternateContent>
        <mc:Choice Requires="wps">
          <w:drawing>
            <wp:anchor distT="0" distB="0" distL="114300" distR="114300" simplePos="0" relativeHeight="251660288" behindDoc="1" locked="0" layoutInCell="1" allowOverlap="1" wp14:anchorId="7543FE87" wp14:editId="4C887136">
              <wp:simplePos x="0" y="0"/>
              <wp:positionH relativeFrom="page">
                <wp:posOffset>6421302</wp:posOffset>
              </wp:positionH>
              <wp:positionV relativeFrom="page">
                <wp:posOffset>9692005</wp:posOffset>
              </wp:positionV>
              <wp:extent cx="906598" cy="153035"/>
              <wp:effectExtent l="0" t="0" r="8255" b="18415"/>
              <wp:wrapNone/>
              <wp:docPr id="1"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598"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43367" w14:textId="77777777" w:rsidR="005F51DB" w:rsidRPr="00E56527" w:rsidRDefault="00065551">
                          <w:pPr>
                            <w:pStyle w:val="BodyText"/>
                            <w:spacing w:before="26"/>
                            <w:rPr>
                              <w:rFonts w:ascii="Gotham Book" w:hAnsi="Gotham Book"/>
                            </w:rPr>
                          </w:pPr>
                          <w:r w:rsidRPr="00E56527">
                            <w:rPr>
                              <w:rFonts w:ascii="Gotham Book" w:hAnsi="Gotham Book"/>
                              <w:color w:val="231F20"/>
                              <w:w w:val="75"/>
                            </w:rPr>
                            <w:t>©2023</w:t>
                          </w:r>
                          <w:r w:rsidRPr="00E56527">
                            <w:rPr>
                              <w:rFonts w:ascii="Gotham Book" w:hAnsi="Gotham Book"/>
                              <w:color w:val="231F20"/>
                              <w:spacing w:val="3"/>
                            </w:rPr>
                            <w:t xml:space="preserve"> </w:t>
                          </w:r>
                          <w:r w:rsidRPr="00E56527">
                            <w:rPr>
                              <w:rFonts w:ascii="Gotham Book" w:hAnsi="Gotham Book"/>
                              <w:color w:val="231F20"/>
                              <w:w w:val="75"/>
                            </w:rPr>
                            <w:t>U.S.</w:t>
                          </w:r>
                          <w:r w:rsidRPr="00E56527">
                            <w:rPr>
                              <w:rFonts w:ascii="Gotham Book" w:hAnsi="Gotham Book"/>
                              <w:color w:val="231F20"/>
                              <w:spacing w:val="4"/>
                            </w:rPr>
                            <w:t xml:space="preserve"> </w:t>
                          </w:r>
                          <w:r w:rsidRPr="00E56527">
                            <w:rPr>
                              <w:rFonts w:ascii="Gotham Book" w:hAnsi="Gotham Book"/>
                              <w:color w:val="231F20"/>
                              <w:spacing w:val="-2"/>
                              <w:w w:val="75"/>
                            </w:rPr>
                            <w:t>Lubricants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3FE87" id="docshape5" o:spid="_x0000_s1033" type="#_x0000_t202" style="position:absolute;margin-left:505.6pt;margin-top:763.15pt;width:71.4pt;height:12.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" filled="f" stroked="f">
              <v:textbox inset="0,0,0,0">
                <w:txbxContent>
                  <w:p w14:paraId="3B043367" w14:textId="77777777" w:rsidR="005F51DB" w:rsidRPr="00E56527" w:rsidRDefault="00065551">
                    <w:pPr>
                      <w:pStyle w:val="BodyText"/>
                      <w:spacing w:before="26"/>
                      <w:rPr>
                        <w:rFonts w:ascii="Gotham Book" w:hAnsi="Gotham Book"/>
                      </w:rPr>
                    </w:pPr>
                    <w:r w:rsidRPr="00E56527">
                      <w:rPr>
                        <w:rFonts w:ascii="Gotham Book" w:hAnsi="Gotham Book"/>
                        <w:color w:val="231F20"/>
                        <w:w w:val="75"/>
                      </w:rPr>
                      <w:t>©2023</w:t>
                    </w:r>
                    <w:r w:rsidRPr="00E56527">
                      <w:rPr>
                        <w:rFonts w:ascii="Gotham Book" w:hAnsi="Gotham Book"/>
                        <w:color w:val="231F20"/>
                        <w:spacing w:val="3"/>
                      </w:rPr>
                      <w:t xml:space="preserve"> </w:t>
                    </w:r>
                    <w:r w:rsidRPr="00E56527">
                      <w:rPr>
                        <w:rFonts w:ascii="Gotham Book" w:hAnsi="Gotham Book"/>
                        <w:color w:val="231F20"/>
                        <w:w w:val="75"/>
                      </w:rPr>
                      <w:t>U.S.</w:t>
                    </w:r>
                    <w:r w:rsidRPr="00E56527">
                      <w:rPr>
                        <w:rFonts w:ascii="Gotham Book" w:hAnsi="Gotham Book"/>
                        <w:color w:val="231F20"/>
                        <w:spacing w:val="4"/>
                      </w:rPr>
                      <w:t xml:space="preserve"> </w:t>
                    </w:r>
                    <w:r w:rsidRPr="00E56527">
                      <w:rPr>
                        <w:rFonts w:ascii="Gotham Book" w:hAnsi="Gotham Book"/>
                        <w:color w:val="231F20"/>
                        <w:spacing w:val="-2"/>
                        <w:w w:val="75"/>
                      </w:rPr>
                      <w:t>Lubricants</w:t>
                    </w:r>
                  </w:p>
                </w:txbxContent>
              </v:textbox>
              <w10:wrap anchorx="page" anchory="page"/>
            </v:shape>
          </w:pict>
        </mc:Fallback>
      </mc:AlternateContent>
    </w:r>
    <w:r w:rsidR="003B0ECA">
      <w:rPr>
        <w:noProof/>
      </w:rPr>
      <mc:AlternateContent>
        <mc:Choice Requires="wpg">
          <w:drawing>
            <wp:anchor distT="0" distB="0" distL="114300" distR="114300" simplePos="0" relativeHeight="251656192" behindDoc="1" locked="0" layoutInCell="1" allowOverlap="1" wp14:anchorId="296BFB50" wp14:editId="2E94E59C">
              <wp:simplePos x="0" y="0"/>
              <wp:positionH relativeFrom="page">
                <wp:posOffset>0</wp:posOffset>
              </wp:positionH>
              <wp:positionV relativeFrom="page">
                <wp:posOffset>9189085</wp:posOffset>
              </wp:positionV>
              <wp:extent cx="7772400" cy="475615"/>
              <wp:effectExtent l="0" t="0" r="0" b="0"/>
              <wp:wrapNone/>
              <wp:docPr id="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75615"/>
                        <a:chOff x="0" y="14471"/>
                        <a:chExt cx="12240" cy="749"/>
                      </a:xfrm>
                    </wpg:grpSpPr>
                    <wps:wsp>
                      <wps:cNvPr id="4" name="docshape2"/>
                      <wps:cNvSpPr>
                        <a:spLocks noChangeArrowheads="1"/>
                      </wps:cNvSpPr>
                      <wps:spPr bwMode="auto">
                        <a:xfrm>
                          <a:off x="0" y="14471"/>
                          <a:ext cx="12240" cy="749"/>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docshape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167" y="14582"/>
                          <a:ext cx="234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96766A" id="docshapegroup1" o:spid="_x0000_s1026" style="position:absolute;margin-left:0;margin-top:723.55pt;width:612pt;height:37.45pt;z-index:-251660288;mso-position-horizontal-relative:page;mso-position-vertical-relative:page" coordorigin=",14471" coordsize="12240,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">
              <v:rect id="docshape2" o:spid="_x0000_s1027" style="position:absolute;top:14471;width:1224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" fillcolor="#e7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9167;top:14582;width:2342;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">
                <v:imagedata r:id="rId4" o:title=""/>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93164" w14:textId="77777777" w:rsidR="00DD38F0" w:rsidRDefault="00DD38F0">
      <w:r>
        <w:separator/>
      </w:r>
    </w:p>
  </w:footnote>
  <w:footnote w:type="continuationSeparator" w:id="0">
    <w:p w14:paraId="34CE8080" w14:textId="77777777" w:rsidR="00DD38F0" w:rsidRDefault="00DD38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52871" w14:textId="77777777" w:rsidR="00A01BFF" w:rsidRDefault="007A3FEB">
    <w:pPr>
      <w:pStyle w:val="Header"/>
    </w:pPr>
    <w:r w:rsidRPr="00086B83">
      <w:rPr>
        <w:noProof/>
        <w:color w:val="FFFFFF" w:themeColor="background1"/>
      </w:rPr>
      <w:drawing>
        <wp:anchor distT="0" distB="0" distL="114300" distR="114300" simplePos="0" relativeHeight="251662336" behindDoc="1" locked="0" layoutInCell="1" allowOverlap="1" wp14:anchorId="32735CAC" wp14:editId="0EB6F998">
          <wp:simplePos x="0" y="0"/>
          <wp:positionH relativeFrom="page">
            <wp:align>right</wp:align>
          </wp:positionH>
          <wp:positionV relativeFrom="paragraph">
            <wp:posOffset>0</wp:posOffset>
          </wp:positionV>
          <wp:extent cx="7771236" cy="1984408"/>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b="80266"/>
                  <a:stretch/>
                </pic:blipFill>
                <pic:spPr bwMode="auto">
                  <a:xfrm>
                    <a:off x="0" y="0"/>
                    <a:ext cx="7771236" cy="19844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75CBF"/>
    <w:multiLevelType w:val="hybridMultilevel"/>
    <w:tmpl w:val="94FC1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A923D9C"/>
    <w:multiLevelType w:val="hybridMultilevel"/>
    <w:tmpl w:val="101C6D4E"/>
    <w:lvl w:ilvl="0" w:tplc="DACC3D72">
      <w:start w:val="1"/>
      <w:numFmt w:val="bullet"/>
      <w:lvlText w:val=""/>
      <w:lvlJc w:val="left"/>
      <w:pPr>
        <w:ind w:left="630" w:hanging="360"/>
      </w:pPr>
      <w:rPr>
        <w:rFonts w:ascii="Wingdings" w:hAnsi="Wingdings"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93503689">
    <w:abstractNumId w:val="1"/>
  </w:num>
  <w:num w:numId="2" w16cid:durableId="772631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8F0"/>
    <w:rsid w:val="00065551"/>
    <w:rsid w:val="00142F43"/>
    <w:rsid w:val="001A2AF6"/>
    <w:rsid w:val="001F17DF"/>
    <w:rsid w:val="00301BBE"/>
    <w:rsid w:val="00320B1E"/>
    <w:rsid w:val="003B0ECA"/>
    <w:rsid w:val="005A3024"/>
    <w:rsid w:val="005F0ABE"/>
    <w:rsid w:val="005F51DB"/>
    <w:rsid w:val="006A7B9B"/>
    <w:rsid w:val="007147AB"/>
    <w:rsid w:val="007A3FEB"/>
    <w:rsid w:val="00831074"/>
    <w:rsid w:val="008F03E3"/>
    <w:rsid w:val="009C3112"/>
    <w:rsid w:val="009E787E"/>
    <w:rsid w:val="00A01BFF"/>
    <w:rsid w:val="00A56DDB"/>
    <w:rsid w:val="00AF317A"/>
    <w:rsid w:val="00B334EB"/>
    <w:rsid w:val="00C61C8F"/>
    <w:rsid w:val="00CB544C"/>
    <w:rsid w:val="00D21617"/>
    <w:rsid w:val="00D978BE"/>
    <w:rsid w:val="00DD38F0"/>
    <w:rsid w:val="00DE2784"/>
    <w:rsid w:val="00E278CB"/>
    <w:rsid w:val="00E56527"/>
    <w:rsid w:val="00EF0D6A"/>
    <w:rsid w:val="00F234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4F7E8E58"/>
  <w15:docId w15:val="{CEE8813D-612D-40DB-B7FA-2C0051F6C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
    </w:pPr>
    <w:rPr>
      <w:sz w:val="16"/>
      <w:szCs w:val="16"/>
    </w:rPr>
  </w:style>
  <w:style w:type="paragraph" w:styleId="ListParagraph">
    <w:name w:val="List Paragraph"/>
    <w:basedOn w:val="Normal"/>
    <w:uiPriority w:val="72"/>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01BFF"/>
    <w:pPr>
      <w:tabs>
        <w:tab w:val="center" w:pos="4680"/>
        <w:tab w:val="right" w:pos="9360"/>
      </w:tabs>
    </w:pPr>
  </w:style>
  <w:style w:type="character" w:customStyle="1" w:styleId="HeaderChar">
    <w:name w:val="Header Char"/>
    <w:basedOn w:val="DefaultParagraphFont"/>
    <w:link w:val="Header"/>
    <w:uiPriority w:val="99"/>
    <w:rsid w:val="00A01BFF"/>
    <w:rPr>
      <w:rFonts w:ascii="Calibri" w:eastAsia="Calibri" w:hAnsi="Calibri" w:cs="Calibri"/>
    </w:rPr>
  </w:style>
  <w:style w:type="paragraph" w:styleId="Footer">
    <w:name w:val="footer"/>
    <w:basedOn w:val="Normal"/>
    <w:link w:val="FooterChar"/>
    <w:uiPriority w:val="99"/>
    <w:unhideWhenUsed/>
    <w:rsid w:val="00A01BFF"/>
    <w:pPr>
      <w:tabs>
        <w:tab w:val="center" w:pos="4680"/>
        <w:tab w:val="right" w:pos="9360"/>
      </w:tabs>
    </w:pPr>
  </w:style>
  <w:style w:type="character" w:customStyle="1" w:styleId="FooterChar">
    <w:name w:val="Footer Char"/>
    <w:basedOn w:val="DefaultParagraphFont"/>
    <w:link w:val="Footer"/>
    <w:uiPriority w:val="99"/>
    <w:rsid w:val="00A01BFF"/>
    <w:rPr>
      <w:rFonts w:ascii="Calibri" w:eastAsia="Calibri" w:hAnsi="Calibri" w:cs="Calibri"/>
    </w:rPr>
  </w:style>
  <w:style w:type="paragraph" w:customStyle="1" w:styleId="PDS3Subhead">
    <w:name w:val="PDS 3 Subhead"/>
    <w:basedOn w:val="Normal"/>
    <w:link w:val="PDS3SubheadChar"/>
    <w:qFormat/>
    <w:rsid w:val="005F0ABE"/>
    <w:pPr>
      <w:widowControl/>
      <w:autoSpaceDE/>
      <w:autoSpaceDN/>
      <w:spacing w:after="100" w:afterAutospacing="1" w:line="280" w:lineRule="exact"/>
    </w:pPr>
    <w:rPr>
      <w:rFonts w:eastAsiaTheme="minorEastAsia"/>
      <w:b/>
      <w:bCs/>
      <w:color w:val="FFFFFF" w:themeColor="background1"/>
      <w:sz w:val="32"/>
      <w:szCs w:val="32"/>
    </w:rPr>
  </w:style>
  <w:style w:type="character" w:customStyle="1" w:styleId="PDS3SubheadChar">
    <w:name w:val="PDS 3 Subhead Char"/>
    <w:basedOn w:val="DefaultParagraphFont"/>
    <w:link w:val="PDS3Subhead"/>
    <w:rsid w:val="005F0ABE"/>
    <w:rPr>
      <w:rFonts w:ascii="Calibri" w:eastAsiaTheme="minorEastAsia" w:hAnsi="Calibri" w:cs="Calibri"/>
      <w:b/>
      <w:bCs/>
      <w:color w:val="FFFFFF" w:themeColor="background1"/>
      <w:sz w:val="32"/>
      <w:szCs w:val="32"/>
    </w:rPr>
  </w:style>
  <w:style w:type="paragraph" w:customStyle="1" w:styleId="PDS2ProductName">
    <w:name w:val="PDS 2 Product Name"/>
    <w:basedOn w:val="Normal"/>
    <w:link w:val="PDS2ProductNameChar"/>
    <w:qFormat/>
    <w:rsid w:val="005F0ABE"/>
    <w:pPr>
      <w:widowControl/>
      <w:autoSpaceDE/>
      <w:autoSpaceDN/>
      <w:spacing w:line="259" w:lineRule="auto"/>
    </w:pPr>
    <w:rPr>
      <w:rFonts w:eastAsiaTheme="minorEastAsia"/>
      <w:b/>
      <w:bCs/>
      <w:color w:val="FFFFFF" w:themeColor="background1"/>
      <w:sz w:val="52"/>
      <w:szCs w:val="52"/>
    </w:rPr>
  </w:style>
  <w:style w:type="character" w:customStyle="1" w:styleId="PDS2ProductNameChar">
    <w:name w:val="PDS 2 Product Name Char"/>
    <w:basedOn w:val="DefaultParagraphFont"/>
    <w:link w:val="PDS2ProductName"/>
    <w:rsid w:val="005F0ABE"/>
    <w:rPr>
      <w:rFonts w:ascii="Calibri" w:eastAsiaTheme="minorEastAsia" w:hAnsi="Calibri" w:cs="Calibri"/>
      <w:b/>
      <w:bCs/>
      <w:color w:val="FFFFFF" w:themeColor="background1"/>
      <w:sz w:val="52"/>
      <w:szCs w:val="52"/>
    </w:rPr>
  </w:style>
  <w:style w:type="paragraph" w:customStyle="1" w:styleId="DefaultText">
    <w:name w:val="Default Text"/>
    <w:basedOn w:val="Normal"/>
    <w:rsid w:val="00A56DDB"/>
    <w:pPr>
      <w:widowControl/>
      <w:autoSpaceDE/>
      <w:autoSpaceDN/>
    </w:pPr>
    <w:rPr>
      <w:rFonts w:ascii="Times New Roman" w:eastAsia="Times New Roman" w:hAnsi="Times New Roman" w:cs="Times New Roman"/>
      <w:noProof/>
      <w:sz w:val="24"/>
      <w:szCs w:val="20"/>
    </w:rPr>
  </w:style>
  <w:style w:type="table" w:styleId="PlainTable1">
    <w:name w:val="Plain Table 1"/>
    <w:basedOn w:val="TableNormal"/>
    <w:uiPriority w:val="41"/>
    <w:rsid w:val="00DD38F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uslube.com/" TargetMode="External"/><Relationship Id="rId1" Type="http://schemas.openxmlformats.org/officeDocument/2006/relationships/hyperlink" Target="http://www.uslube.com/"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Q:\Lube%20Division\Engineering%20Files\%23%23CURRENT%20SPEC%20SHEETS\PDS\1.%20THRIVE%20Products\PDS%20Renew%20Project%20_%20In%20progress\Sam\New%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b67ffa7-3218-4eff-b783-45565466e928">
      <Terms xmlns="http://schemas.microsoft.com/office/infopath/2007/PartnerControls"/>
    </lcf76f155ced4ddcb4097134ff3c332f>
    <TaxCatchAll xmlns="0c42c8b2-15f8-4368-8489-a3e999179c2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9B151D99EB33543A9563CEBD990E574" ma:contentTypeVersion="14" ma:contentTypeDescription="Create a new document." ma:contentTypeScope="" ma:versionID="5d63179abd2f06bceb8aec069d7f34ff">
  <xsd:schema xmlns:xsd="http://www.w3.org/2001/XMLSchema" xmlns:xs="http://www.w3.org/2001/XMLSchema" xmlns:p="http://schemas.microsoft.com/office/2006/metadata/properties" xmlns:ns2="0b67ffa7-3218-4eff-b783-45565466e928" xmlns:ns3="0c42c8b2-15f8-4368-8489-a3e999179c2f" targetNamespace="http://schemas.microsoft.com/office/2006/metadata/properties" ma:root="true" ma:fieldsID="491d9c065c026066618ed42e2c0186ec" ns2:_="" ns3:_="">
    <xsd:import namespace="0b67ffa7-3218-4eff-b783-45565466e928"/>
    <xsd:import namespace="0c42c8b2-15f8-4368-8489-a3e999179c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7ffa7-3218-4eff-b783-45565466e9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68e385c-43f9-464b-bafe-5c1c0d24f40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42c8b2-15f8-4368-8489-a3e999179c2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96225b5-da97-4623-884f-32133f34bd9a}" ma:internalName="TaxCatchAll" ma:showField="CatchAllData" ma:web="0c42c8b2-15f8-4368-8489-a3e999179c2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30C07-B45F-4ED5-9765-3ECA5C9BAC18}">
  <ds:schemaRefs>
    <ds:schemaRef ds:uri="http://schemas.microsoft.com/sharepoint/v3/contenttype/forms"/>
  </ds:schemaRefs>
</ds:datastoreItem>
</file>

<file path=customXml/itemProps2.xml><?xml version="1.0" encoding="utf-8"?>
<ds:datastoreItem xmlns:ds="http://schemas.openxmlformats.org/officeDocument/2006/customXml" ds:itemID="{E911E346-DEAF-4FB7-BAA2-39377E9B7C54}">
  <ds:schemaRefs>
    <ds:schemaRef ds:uri="http://schemas.openxmlformats.org/officeDocument/2006/bibliography"/>
  </ds:schemaRefs>
</ds:datastoreItem>
</file>

<file path=customXml/itemProps3.xml><?xml version="1.0" encoding="utf-8"?>
<ds:datastoreItem xmlns:ds="http://schemas.openxmlformats.org/officeDocument/2006/customXml" ds:itemID="{5D20984D-2980-45D0-8E84-CFF340981822}">
  <ds:schemaRefs>
    <ds:schemaRef ds:uri="http://schemas.microsoft.com/office/2006/metadata/properties"/>
    <ds:schemaRef ds:uri="http://schemas.microsoft.com/office/infopath/2007/PartnerControls"/>
    <ds:schemaRef ds:uri="0b67ffa7-3218-4eff-b783-45565466e928"/>
    <ds:schemaRef ds:uri="0c42c8b2-15f8-4368-8489-a3e999179c2f"/>
  </ds:schemaRefs>
</ds:datastoreItem>
</file>

<file path=customXml/itemProps4.xml><?xml version="1.0" encoding="utf-8"?>
<ds:datastoreItem xmlns:ds="http://schemas.openxmlformats.org/officeDocument/2006/customXml" ds:itemID="{3BA3EA88-AD4D-4D5D-8D9C-8D5F55535D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7ffa7-3218-4eff-b783-45565466e928"/>
    <ds:schemaRef ds:uri="0c42c8b2-15f8-4368-8489-a3e999179c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 Template</Template>
  <TotalTime>3</TotalTime>
  <Pages>2</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Smits, Samuel</dc:creator>
  <cp:lastModifiedBy>Smits, Samuel</cp:lastModifiedBy>
  <cp:revision>1</cp:revision>
  <dcterms:created xsi:type="dcterms:W3CDTF">2024-02-14T21:08:00Z</dcterms:created>
  <dcterms:modified xsi:type="dcterms:W3CDTF">2024-02-14T21:16:00Z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2023-09-20T00:00:00Z</vt:filetime>
  </property>
  <property fmtid="{D5CDD505-2E9C-101B-9397-08002B2CF9AE}" pid="3" name="Creator">
    <vt:lpwstr>Adobe InDesign 18.4 (Macintosh)</vt:lpwstr>
  </property>
  <property fmtid="{D5CDD505-2E9C-101B-9397-08002B2CF9AE}" pid="4" name="LastSaved">
    <vt:filetime>2023-10-24T00:00:00Z</vt:filetime>
  </property>
  <property fmtid="{D5CDD505-2E9C-101B-9397-08002B2CF9AE}" pid="5" name="Producer">
    <vt:lpwstr>Adobe PDF Library 17.0</vt:lpwstr>
  </property>
  <property fmtid="{D5CDD505-2E9C-101B-9397-08002B2CF9AE}" pid="6" name="GrammarlyDocumentId">
    <vt:lpwstr>0714b009a70c3160d96de2651a273c640d28273d6a1e51d362988e6bc8c03f45</vt:lpwstr>
  </property>
  <property fmtid="{D5CDD505-2E9C-101B-9397-08002B2CF9AE}" pid="7" name="ContentTypeId">
    <vt:lpwstr>0x01010039B151D99EB33543A9563CEBD990E574</vt:lpwstr>
  </property>
  <property fmtid="{D5CDD505-2E9C-101B-9397-08002B2CF9AE}" pid="8" name="MediaServiceImageTags">
    <vt:lpwstr/>
  </property>
</Properties>
</file>